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pPr w:leftFromText="180" w:rightFromText="180" w:vertAnchor="page" w:horzAnchor="margin" w:tblpXSpec="center" w:tblpY="1257"/>
        <w:tblW w:w="160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88"/>
        <w:gridCol w:w="4408"/>
        <w:gridCol w:w="3560"/>
        <w:gridCol w:w="3957"/>
      </w:tblGrid>
      <w:tr w:rsidR="009B354B" w:rsidRPr="00ED79D5" w14:paraId="1E3FDA8F" w14:textId="77777777" w:rsidTr="00A47420">
        <w:tc>
          <w:tcPr>
            <w:tcW w:w="90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E3FDA8C" w14:textId="1E5A1EAE" w:rsidR="009B354B" w:rsidRPr="00ED79D5" w:rsidRDefault="00C71352" w:rsidP="00B20D5B">
            <w:pPr>
              <w:pStyle w:val="Title"/>
              <w:spacing w:before="0" w:after="0"/>
              <w:jc w:val="left"/>
              <w:rPr>
                <w:rFonts w:ascii="DINRoundOT-Medium" w:hAnsi="DINRoundOT-Medium" w:cs="DINRoundOT-Medium"/>
                <w:color w:val="000000" w:themeColor="text1"/>
                <w:sz w:val="18"/>
                <w:szCs w:val="18"/>
              </w:rPr>
            </w:pPr>
            <w:r w:rsidRPr="00ED79D5">
              <w:rPr>
                <w:rFonts w:ascii="DINRoundOT-Medium" w:hAnsi="DINRoundOT-Medium" w:cs="DINRoundOT-Medium"/>
                <w:color w:val="000000" w:themeColor="text1"/>
                <w:sz w:val="18"/>
                <w:szCs w:val="18"/>
              </w:rPr>
              <w:t xml:space="preserve">Role </w:t>
            </w:r>
            <w:r w:rsidR="009B354B" w:rsidRPr="00ED79D5">
              <w:rPr>
                <w:rFonts w:ascii="DINRoundOT-Medium" w:hAnsi="DINRoundOT-Medium" w:cs="DINRoundOT-Medium"/>
                <w:color w:val="000000" w:themeColor="text1"/>
                <w:sz w:val="18"/>
                <w:szCs w:val="18"/>
              </w:rPr>
              <w:t>Title:</w:t>
            </w:r>
            <w:r w:rsidR="0066751F" w:rsidRPr="00ED79D5">
              <w:rPr>
                <w:rFonts w:ascii="DINRoundOT-Medium" w:hAnsi="DINRoundOT-Medium" w:cs="DINRoundOT-Medium"/>
                <w:color w:val="000000" w:themeColor="text1"/>
                <w:sz w:val="18"/>
                <w:szCs w:val="18"/>
              </w:rPr>
              <w:t xml:space="preserve">      </w:t>
            </w:r>
            <w:r w:rsidR="00313ECC">
              <w:rPr>
                <w:rFonts w:ascii="DINRoundOT-Medium" w:hAnsi="DINRoundOT-Medium" w:cs="DINRoundOT-Medium"/>
                <w:color w:val="000000" w:themeColor="text1"/>
                <w:sz w:val="18"/>
                <w:szCs w:val="18"/>
              </w:rPr>
              <w:t xml:space="preserve"> </w:t>
            </w:r>
            <w:r w:rsidR="00CA5983">
              <w:rPr>
                <w:rFonts w:ascii="DINRoundOT-Medium" w:hAnsi="DINRoundOT-Medium" w:cs="DINRoundOT-Medium"/>
                <w:color w:val="000000" w:themeColor="text1"/>
                <w:sz w:val="18"/>
                <w:szCs w:val="18"/>
              </w:rPr>
              <w:t xml:space="preserve">VOR Operations Manger </w:t>
            </w:r>
            <w:r w:rsidR="00A47420">
              <w:rPr>
                <w:rFonts w:ascii="DINRoundOT-Medium" w:hAnsi="DINRoundOT-Medium" w:cs="DINRoundOT-Medium"/>
                <w:b w:val="0"/>
                <w:bCs w:val="0"/>
                <w:color w:val="000000" w:themeColor="text1"/>
                <w:sz w:val="18"/>
                <w:szCs w:val="18"/>
              </w:rPr>
              <w:t xml:space="preserve"> </w:t>
            </w:r>
            <w:r w:rsidR="0066751F" w:rsidRPr="00ED79D5">
              <w:rPr>
                <w:rFonts w:ascii="DINRoundOT-Medium" w:hAnsi="DINRoundOT-Medium" w:cs="DINRoundOT-Medium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E3FDA8D" w14:textId="78205DCD" w:rsidR="009B354B" w:rsidRPr="00ED79D5" w:rsidRDefault="009B354B" w:rsidP="00B4578B">
            <w:pPr>
              <w:pStyle w:val="Title"/>
              <w:spacing w:before="0" w:after="0"/>
              <w:jc w:val="both"/>
              <w:rPr>
                <w:rFonts w:ascii="DINRoundOT-Medium" w:hAnsi="DINRoundOT-Medium" w:cs="DINRoundOT-Medium"/>
                <w:color w:val="000000" w:themeColor="text1"/>
                <w:sz w:val="18"/>
                <w:szCs w:val="18"/>
              </w:rPr>
            </w:pPr>
            <w:r w:rsidRPr="00ED79D5">
              <w:rPr>
                <w:rFonts w:ascii="DINRoundOT-Medium" w:hAnsi="DINRoundOT-Medium" w:cs="DINRoundOT-Medium"/>
                <w:color w:val="000000" w:themeColor="text1"/>
                <w:sz w:val="18"/>
                <w:szCs w:val="18"/>
              </w:rPr>
              <w:t>Date:</w:t>
            </w:r>
            <w:r w:rsidR="00CF623E" w:rsidRPr="00ED79D5">
              <w:rPr>
                <w:rFonts w:ascii="DINRoundOT-Medium" w:hAnsi="DINRoundOT-Medium" w:cs="DINRoundOT-Medium"/>
                <w:color w:val="000000" w:themeColor="text1"/>
                <w:sz w:val="18"/>
                <w:szCs w:val="18"/>
              </w:rPr>
              <w:t xml:space="preserve"> </w:t>
            </w:r>
            <w:r w:rsidR="0066751F" w:rsidRPr="00ED79D5">
              <w:rPr>
                <w:rFonts w:ascii="DINRoundOT-Medium" w:hAnsi="DINRoundOT-Medium" w:cs="DINRoundOT-Medium"/>
                <w:color w:val="000000" w:themeColor="text1"/>
                <w:sz w:val="18"/>
                <w:szCs w:val="18"/>
              </w:rPr>
              <w:t xml:space="preserve">             </w:t>
            </w:r>
            <w:r w:rsidR="00313ECC">
              <w:rPr>
                <w:rFonts w:ascii="DINRoundOT-Medium" w:hAnsi="DINRoundOT-Medium" w:cs="DINRoundOT-Medium"/>
                <w:color w:val="000000" w:themeColor="text1"/>
                <w:sz w:val="18"/>
                <w:szCs w:val="18"/>
              </w:rPr>
              <w:t xml:space="preserve">          </w:t>
            </w:r>
            <w:r w:rsidR="00FE430D">
              <w:rPr>
                <w:rFonts w:ascii="DINRoundOT-Medium" w:hAnsi="DINRoundOT-Medium" w:cs="DINRoundOT-Medium"/>
                <w:b w:val="0"/>
                <w:bCs w:val="0"/>
                <w:color w:val="000000" w:themeColor="text1"/>
                <w:sz w:val="18"/>
                <w:szCs w:val="18"/>
              </w:rPr>
              <w:t xml:space="preserve">October </w:t>
            </w:r>
            <w:r w:rsidR="00CA5983">
              <w:rPr>
                <w:rFonts w:ascii="DINRoundOT-Medium" w:hAnsi="DINRoundOT-Medium" w:cs="DINRoundOT-Medium"/>
                <w:b w:val="0"/>
                <w:bCs w:val="0"/>
                <w:color w:val="000000" w:themeColor="text1"/>
                <w:sz w:val="18"/>
                <w:szCs w:val="18"/>
              </w:rPr>
              <w:t xml:space="preserve">2024 </w:t>
            </w:r>
          </w:p>
        </w:tc>
        <w:tc>
          <w:tcPr>
            <w:tcW w:w="3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E3FDA8E" w14:textId="77777777" w:rsidR="009B354B" w:rsidRPr="00ED79D5" w:rsidRDefault="009B354B" w:rsidP="00C71352">
            <w:pPr>
              <w:pStyle w:val="Title"/>
              <w:spacing w:before="0" w:after="0"/>
              <w:jc w:val="left"/>
              <w:rPr>
                <w:rFonts w:ascii="DINRoundOT-Medium" w:hAnsi="DINRoundOT-Medium" w:cs="DINRoundOT-Medium"/>
                <w:color w:val="000000" w:themeColor="text1"/>
                <w:sz w:val="18"/>
                <w:szCs w:val="18"/>
              </w:rPr>
            </w:pPr>
          </w:p>
        </w:tc>
      </w:tr>
      <w:tr w:rsidR="009B354B" w:rsidRPr="00ED79D5" w14:paraId="1E3FDA94" w14:textId="77777777" w:rsidTr="00A47420">
        <w:tc>
          <w:tcPr>
            <w:tcW w:w="90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E3FDA90" w14:textId="07286225" w:rsidR="009B354B" w:rsidRDefault="00C71352" w:rsidP="008D5959">
            <w:pPr>
              <w:pStyle w:val="Title"/>
              <w:spacing w:before="0" w:after="0"/>
              <w:jc w:val="both"/>
              <w:rPr>
                <w:rFonts w:ascii="DINRoundOT-Medium" w:hAnsi="DINRoundOT-Medium" w:cs="DINRoundOT-Medium"/>
                <w:color w:val="000000" w:themeColor="text1"/>
                <w:sz w:val="18"/>
                <w:szCs w:val="18"/>
              </w:rPr>
            </w:pPr>
            <w:r w:rsidRPr="00ED79D5">
              <w:rPr>
                <w:rFonts w:ascii="DINRoundOT-Medium" w:hAnsi="DINRoundOT-Medium" w:cs="DINRoundOT-Medium"/>
                <w:color w:val="000000" w:themeColor="text1"/>
                <w:sz w:val="18"/>
                <w:szCs w:val="18"/>
              </w:rPr>
              <w:t>Role</w:t>
            </w:r>
            <w:r w:rsidR="008D5959">
              <w:rPr>
                <w:rFonts w:ascii="DINRoundOT-Medium" w:hAnsi="DINRoundOT-Medium" w:cs="DINRoundOT-Medium"/>
                <w:color w:val="000000" w:themeColor="text1"/>
                <w:sz w:val="18"/>
                <w:szCs w:val="18"/>
              </w:rPr>
              <w:t xml:space="preserve"> Grade</w:t>
            </w:r>
            <w:r w:rsidR="009B354B" w:rsidRPr="00ED79D5">
              <w:rPr>
                <w:rFonts w:ascii="DINRoundOT-Medium" w:hAnsi="DINRoundOT-Medium" w:cs="DINRoundOT-Medium"/>
                <w:color w:val="000000" w:themeColor="text1"/>
                <w:sz w:val="18"/>
                <w:szCs w:val="18"/>
              </w:rPr>
              <w:t>:</w:t>
            </w:r>
            <w:r w:rsidR="008D5959">
              <w:rPr>
                <w:rFonts w:ascii="DINRoundOT-Medium" w:hAnsi="DINRoundOT-Medium" w:cs="DINRoundOT-Medium"/>
                <w:color w:val="000000" w:themeColor="text1"/>
                <w:sz w:val="18"/>
                <w:szCs w:val="18"/>
              </w:rPr>
              <w:t xml:space="preserve">   </w:t>
            </w:r>
            <w:r w:rsidR="00313ECC">
              <w:rPr>
                <w:rFonts w:ascii="DINRoundOT-Medium" w:hAnsi="DINRoundOT-Medium" w:cs="DINRoundOT-Medium"/>
                <w:color w:val="000000" w:themeColor="text1"/>
                <w:sz w:val="18"/>
                <w:szCs w:val="18"/>
              </w:rPr>
              <w:t xml:space="preserve"> </w:t>
            </w:r>
            <w:r w:rsidR="00CA5983">
              <w:rPr>
                <w:rFonts w:ascii="DINRoundOT-Medium" w:hAnsi="DINRoundOT-Medium" w:cs="DINRoundOT-Medium"/>
                <w:b w:val="0"/>
                <w:bCs w:val="0"/>
                <w:color w:val="000000" w:themeColor="text1"/>
                <w:sz w:val="18"/>
                <w:szCs w:val="18"/>
              </w:rPr>
              <w:t xml:space="preserve">Grade D </w:t>
            </w:r>
          </w:p>
          <w:p w14:paraId="1E3FDA91" w14:textId="25CD5C52" w:rsidR="00C37F30" w:rsidRPr="00ED79D5" w:rsidRDefault="00C37F30" w:rsidP="008D5959">
            <w:pPr>
              <w:pStyle w:val="Title"/>
              <w:spacing w:before="0" w:after="0"/>
              <w:jc w:val="both"/>
              <w:rPr>
                <w:rFonts w:ascii="DINRoundOT-Medium" w:hAnsi="DINRoundOT-Medium" w:cs="DINRoundOT-Medium"/>
                <w:color w:val="000000" w:themeColor="text1"/>
                <w:sz w:val="18"/>
                <w:szCs w:val="18"/>
              </w:rPr>
            </w:pPr>
            <w:r>
              <w:rPr>
                <w:rFonts w:ascii="DINRoundOT-Medium" w:hAnsi="DINRoundOT-Medium" w:cs="DINRoundOT-Medium"/>
                <w:color w:val="000000" w:themeColor="text1"/>
                <w:sz w:val="18"/>
                <w:szCs w:val="18"/>
              </w:rPr>
              <w:t xml:space="preserve">Reporting To: </w:t>
            </w:r>
            <w:r w:rsidR="00CA5983">
              <w:rPr>
                <w:rFonts w:ascii="DINRoundOT-Medium" w:hAnsi="DINRoundOT-Medium" w:cs="DINRoundOT-Medium"/>
                <w:color w:val="000000" w:themeColor="text1"/>
                <w:sz w:val="18"/>
                <w:szCs w:val="18"/>
              </w:rPr>
              <w:t xml:space="preserve">General Manager </w:t>
            </w:r>
            <w:r w:rsidR="00A47420">
              <w:rPr>
                <w:rFonts w:ascii="DINRoundOT-Medium" w:hAnsi="DINRoundOT-Medium" w:cs="DINRoundOT-Medium"/>
                <w:b w:val="0"/>
                <w:bCs w:val="0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E3FDA92" w14:textId="20EB46FE" w:rsidR="009B354B" w:rsidRPr="00ED79D5" w:rsidRDefault="009B354B" w:rsidP="00B4578B">
            <w:pPr>
              <w:pStyle w:val="Title"/>
              <w:spacing w:before="0" w:after="0"/>
              <w:jc w:val="both"/>
              <w:rPr>
                <w:rFonts w:ascii="DINRoundOT-Medium" w:hAnsi="DINRoundOT-Medium" w:cs="DINRoundOT-Medium"/>
                <w:color w:val="000000" w:themeColor="text1"/>
                <w:sz w:val="18"/>
                <w:szCs w:val="18"/>
              </w:rPr>
            </w:pPr>
            <w:r w:rsidRPr="00ED79D5">
              <w:rPr>
                <w:rFonts w:ascii="DINRoundOT-Medium" w:hAnsi="DINRoundOT-Medium" w:cs="DINRoundOT-Medium"/>
                <w:color w:val="000000" w:themeColor="text1"/>
                <w:sz w:val="18"/>
                <w:szCs w:val="18"/>
              </w:rPr>
              <w:t>Business Unit:</w:t>
            </w:r>
            <w:r w:rsidR="0066751F" w:rsidRPr="00ED79D5">
              <w:rPr>
                <w:rFonts w:ascii="DINRoundOT-Medium" w:hAnsi="DINRoundOT-Medium" w:cs="DINRoundOT-Medium"/>
                <w:color w:val="000000" w:themeColor="text1"/>
                <w:sz w:val="18"/>
                <w:szCs w:val="18"/>
              </w:rPr>
              <w:t xml:space="preserve">   </w:t>
            </w:r>
            <w:r w:rsidR="00CA5983">
              <w:rPr>
                <w:rFonts w:ascii="DINRoundOT-Medium" w:hAnsi="DINRoundOT-Medium" w:cs="DINRoundOT-Medium"/>
                <w:b w:val="0"/>
                <w:bCs w:val="0"/>
                <w:color w:val="000000" w:themeColor="text1"/>
                <w:sz w:val="18"/>
                <w:szCs w:val="18"/>
              </w:rPr>
              <w:t xml:space="preserve">Motability Centre of Excellence </w:t>
            </w:r>
          </w:p>
        </w:tc>
        <w:tc>
          <w:tcPr>
            <w:tcW w:w="3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E3FDA93" w14:textId="77777777" w:rsidR="009B354B" w:rsidRPr="00ED79D5" w:rsidRDefault="009B354B" w:rsidP="00C71352">
            <w:pPr>
              <w:pStyle w:val="Title"/>
              <w:spacing w:before="0" w:after="0"/>
              <w:jc w:val="both"/>
              <w:rPr>
                <w:rFonts w:ascii="DINRoundOT-Medium" w:hAnsi="DINRoundOT-Medium" w:cs="DINRoundOT-Medium"/>
                <w:color w:val="000000" w:themeColor="text1"/>
                <w:sz w:val="18"/>
                <w:szCs w:val="18"/>
              </w:rPr>
            </w:pPr>
          </w:p>
        </w:tc>
      </w:tr>
      <w:tr w:rsidR="009B354B" w:rsidRPr="00ED79D5" w14:paraId="1E3FDA98" w14:textId="77777777" w:rsidTr="00A47420">
        <w:tc>
          <w:tcPr>
            <w:tcW w:w="906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E3FDA95" w14:textId="77777777" w:rsidR="009B354B" w:rsidRPr="00ED79D5" w:rsidRDefault="009B354B" w:rsidP="00C71352">
            <w:pPr>
              <w:pStyle w:val="Title"/>
              <w:spacing w:before="0" w:after="0"/>
              <w:jc w:val="both"/>
              <w:rPr>
                <w:rFonts w:ascii="DINRoundOT-Medium" w:hAnsi="DINRoundOT-Medium" w:cs="DINRoundOT-Medium"/>
                <w:b w:val="0"/>
                <w:bCs w:val="0"/>
                <w:caps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E3FDA96" w14:textId="77777777" w:rsidR="009B354B" w:rsidRPr="00ED79D5" w:rsidRDefault="009B354B" w:rsidP="00C71352">
            <w:pPr>
              <w:pStyle w:val="Title"/>
              <w:spacing w:before="0" w:after="0"/>
              <w:jc w:val="both"/>
              <w:rPr>
                <w:rFonts w:ascii="DINRoundOT-Medium" w:hAnsi="DINRoundOT-Medium" w:cs="DINRoundOT-Medium"/>
                <w:caps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32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E3FDA97" w14:textId="77777777" w:rsidR="009B354B" w:rsidRPr="00ED79D5" w:rsidRDefault="009B354B" w:rsidP="00C71352">
            <w:pPr>
              <w:pStyle w:val="Title"/>
              <w:spacing w:before="0" w:after="0"/>
              <w:jc w:val="both"/>
              <w:rPr>
                <w:rFonts w:ascii="DINRoundOT-Medium" w:hAnsi="DINRoundOT-Medium" w:cs="DINRoundOT-Medium"/>
                <w:caps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9B354B" w:rsidRPr="00ED79D5" w14:paraId="1E3FDA9D" w14:textId="77777777" w:rsidTr="00A47420">
        <w:trPr>
          <w:trHeight w:val="367"/>
        </w:trPr>
        <w:tc>
          <w:tcPr>
            <w:tcW w:w="432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E3FDA99" w14:textId="77777777" w:rsidR="009B354B" w:rsidRPr="00ED79D5" w:rsidRDefault="009B354B" w:rsidP="00C71352">
            <w:pPr>
              <w:rPr>
                <w:rFonts w:ascii="DINRoundOT-Medium" w:hAnsi="DINRoundOT-Medium" w:cs="DINRoundOT-Medium"/>
                <w:b/>
                <w:color w:val="F95108"/>
                <w:sz w:val="18"/>
                <w:szCs w:val="18"/>
              </w:rPr>
            </w:pPr>
            <w:r w:rsidRPr="00ED79D5">
              <w:rPr>
                <w:rFonts w:ascii="DINRoundOT-Medium" w:hAnsi="DINRoundOT-Medium" w:cs="DINRoundOT-Medium"/>
                <w:b/>
                <w:color w:val="F95108"/>
                <w:sz w:val="18"/>
                <w:szCs w:val="18"/>
              </w:rPr>
              <w:t>Role</w:t>
            </w:r>
          </w:p>
        </w:tc>
        <w:tc>
          <w:tcPr>
            <w:tcW w:w="474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E3FDA9A" w14:textId="77777777" w:rsidR="009B354B" w:rsidRPr="00ED79D5" w:rsidRDefault="009B354B" w:rsidP="00C71352">
            <w:pPr>
              <w:rPr>
                <w:rFonts w:ascii="DINRoundOT-Medium" w:hAnsi="DINRoundOT-Medium" w:cs="DINRoundOT-Medium"/>
                <w:b/>
                <w:color w:val="F95108"/>
                <w:sz w:val="18"/>
                <w:szCs w:val="18"/>
              </w:rPr>
            </w:pPr>
            <w:r w:rsidRPr="00ED79D5">
              <w:rPr>
                <w:rFonts w:ascii="DINRoundOT-Medium" w:hAnsi="DINRoundOT-Medium" w:cs="DINRoundOT-Medium"/>
                <w:b/>
                <w:color w:val="F95108"/>
                <w:sz w:val="18"/>
                <w:szCs w:val="18"/>
              </w:rPr>
              <w:t>Need to Do</w:t>
            </w:r>
          </w:p>
        </w:tc>
        <w:tc>
          <w:tcPr>
            <w:tcW w:w="369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E3FDA9B" w14:textId="77777777" w:rsidR="009B354B" w:rsidRPr="00ED79D5" w:rsidRDefault="009B354B" w:rsidP="00C71352">
            <w:pPr>
              <w:rPr>
                <w:rFonts w:ascii="DINRoundOT-Medium" w:hAnsi="DINRoundOT-Medium" w:cs="DINRoundOT-Medium"/>
                <w:b/>
                <w:color w:val="F95108"/>
                <w:sz w:val="18"/>
                <w:szCs w:val="18"/>
              </w:rPr>
            </w:pPr>
            <w:r w:rsidRPr="00ED79D5">
              <w:rPr>
                <w:rFonts w:ascii="DINRoundOT-Medium" w:hAnsi="DINRoundOT-Medium" w:cs="DINRoundOT-Medium"/>
                <w:b/>
                <w:color w:val="F95108"/>
                <w:sz w:val="18"/>
                <w:szCs w:val="18"/>
              </w:rPr>
              <w:t>Need To Know</w:t>
            </w:r>
          </w:p>
        </w:tc>
        <w:tc>
          <w:tcPr>
            <w:tcW w:w="325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E3FDA9C" w14:textId="77777777" w:rsidR="009B354B" w:rsidRPr="00ED79D5" w:rsidRDefault="009B354B" w:rsidP="00C71352">
            <w:pPr>
              <w:rPr>
                <w:rFonts w:ascii="DINRoundOT-Medium" w:hAnsi="DINRoundOT-Medium" w:cs="DINRoundOT-Medium"/>
                <w:b/>
                <w:color w:val="F95108"/>
                <w:sz w:val="18"/>
                <w:szCs w:val="18"/>
              </w:rPr>
            </w:pPr>
            <w:r w:rsidRPr="00ED79D5">
              <w:rPr>
                <w:rFonts w:ascii="DINRoundOT-Medium" w:hAnsi="DINRoundOT-Medium" w:cs="DINRoundOT-Medium"/>
                <w:b/>
                <w:color w:val="F95108"/>
                <w:sz w:val="18"/>
                <w:szCs w:val="18"/>
              </w:rPr>
              <w:t>Need to Be</w:t>
            </w:r>
          </w:p>
        </w:tc>
      </w:tr>
      <w:tr w:rsidR="009B354B" w:rsidRPr="001C78DE" w14:paraId="1E3FDB17" w14:textId="77777777" w:rsidTr="00A47420">
        <w:trPr>
          <w:trHeight w:val="8212"/>
        </w:trPr>
        <w:tc>
          <w:tcPr>
            <w:tcW w:w="4324" w:type="dxa"/>
            <w:shd w:val="clear" w:color="auto" w:fill="auto"/>
          </w:tcPr>
          <w:p w14:paraId="1E3FDA9F" w14:textId="77777777" w:rsidR="009B354B" w:rsidRPr="00BF3557" w:rsidRDefault="009B354B" w:rsidP="00C71352">
            <w:pPr>
              <w:rPr>
                <w:rFonts w:ascii="Frederick Simms" w:hAnsi="Frederick Simms" w:cstheme="minorHAnsi"/>
                <w:b/>
                <w:color w:val="7F7F7F" w:themeColor="text1" w:themeTint="80"/>
                <w:sz w:val="20"/>
                <w:szCs w:val="20"/>
                <w:lang w:val="fr-FR"/>
              </w:rPr>
            </w:pPr>
            <w:r w:rsidRPr="00BF3557">
              <w:rPr>
                <w:rFonts w:ascii="Frederick Simms" w:hAnsi="Frederick Simms" w:cstheme="minorHAnsi"/>
                <w:b/>
                <w:color w:val="7F7F7F" w:themeColor="text1" w:themeTint="80"/>
                <w:sz w:val="20"/>
                <w:szCs w:val="20"/>
              </w:rPr>
              <w:t>Purpose</w:t>
            </w:r>
            <w:r w:rsidRPr="00BF3557">
              <w:rPr>
                <w:rFonts w:ascii="Frederick Simms" w:hAnsi="Frederick Simms" w:cstheme="minorHAnsi"/>
                <w:b/>
                <w:color w:val="7F7F7F" w:themeColor="text1" w:themeTint="80"/>
                <w:sz w:val="20"/>
                <w:szCs w:val="20"/>
                <w:lang w:val="fr-FR"/>
              </w:rPr>
              <w:t>:</w:t>
            </w:r>
          </w:p>
          <w:p w14:paraId="4C17C0F6" w14:textId="77777777" w:rsidR="00A47420" w:rsidRPr="00BF3557" w:rsidRDefault="00A47420" w:rsidP="00C71352">
            <w:pPr>
              <w:rPr>
                <w:rFonts w:ascii="Frederick Simms" w:hAnsi="Frederick Simms" w:cstheme="minorHAnsi"/>
                <w:color w:val="7F7F7F" w:themeColor="text1" w:themeTint="80"/>
                <w:sz w:val="20"/>
                <w:szCs w:val="20"/>
                <w:lang w:val="fr-FR"/>
              </w:rPr>
            </w:pPr>
          </w:p>
          <w:p w14:paraId="646F0107" w14:textId="095A684F" w:rsidR="00A47420" w:rsidRPr="00BF3557" w:rsidRDefault="00A47420" w:rsidP="00C71352">
            <w:pPr>
              <w:rPr>
                <w:rFonts w:ascii="Frederick Simms" w:hAnsi="Frederick Simms" w:cstheme="minorHAnsi"/>
                <w:color w:val="7F7F7F" w:themeColor="text1" w:themeTint="80"/>
                <w:sz w:val="20"/>
                <w:szCs w:val="20"/>
                <w:lang w:val="fr-FR"/>
              </w:rPr>
            </w:pPr>
            <w:r w:rsidRPr="00BF3557">
              <w:rPr>
                <w:rFonts w:ascii="Frederick Simms" w:hAnsi="Frederick Simms" w:cstheme="minorHAnsi"/>
                <w:color w:val="7F7F7F" w:themeColor="text1" w:themeTint="80"/>
                <w:sz w:val="20"/>
                <w:szCs w:val="20"/>
              </w:rPr>
              <w:t xml:space="preserve">The purpose of the </w:t>
            </w:r>
            <w:r w:rsidR="00CA5983" w:rsidRPr="00BF3557">
              <w:rPr>
                <w:rFonts w:ascii="Frederick Simms" w:hAnsi="Frederick Simms" w:cstheme="minorHAnsi"/>
                <w:color w:val="7F7F7F" w:themeColor="text1" w:themeTint="80"/>
                <w:sz w:val="20"/>
                <w:szCs w:val="20"/>
                <w:lang w:val="fr-FR"/>
              </w:rPr>
              <w:t>VOR Operations M</w:t>
            </w:r>
            <w:r w:rsidRPr="00BF3557">
              <w:rPr>
                <w:rFonts w:ascii="Frederick Simms" w:hAnsi="Frederick Simms" w:cstheme="minorHAnsi"/>
                <w:color w:val="7F7F7F" w:themeColor="text1" w:themeTint="80"/>
                <w:sz w:val="20"/>
                <w:szCs w:val="20"/>
                <w:lang w:val="fr-FR"/>
              </w:rPr>
              <w:t xml:space="preserve">anager </w:t>
            </w:r>
            <w:r w:rsidR="00CA5983" w:rsidRPr="00BF3557">
              <w:rPr>
                <w:rFonts w:ascii="Frederick Simms" w:hAnsi="Frederick Simms" w:cstheme="minorHAnsi"/>
                <w:color w:val="7F7F7F" w:themeColor="text1" w:themeTint="80"/>
                <w:sz w:val="20"/>
                <w:szCs w:val="20"/>
                <w:lang w:val="fr-FR"/>
              </w:rPr>
              <w:t>Is</w:t>
            </w:r>
            <w:r w:rsidRPr="00BF3557">
              <w:rPr>
                <w:rFonts w:ascii="Frederick Simms" w:hAnsi="Frederick Simms" w:cstheme="minorHAnsi"/>
                <w:color w:val="7F7F7F" w:themeColor="text1" w:themeTint="80"/>
                <w:sz w:val="20"/>
                <w:szCs w:val="20"/>
                <w:lang w:val="fr-FR"/>
              </w:rPr>
              <w:t xml:space="preserve"> to support </w:t>
            </w:r>
            <w:r w:rsidRPr="00BF3557">
              <w:rPr>
                <w:rFonts w:ascii="Frederick Simms" w:hAnsi="Frederick Simms" w:cstheme="minorHAnsi"/>
                <w:color w:val="7F7F7F" w:themeColor="text1" w:themeTint="80"/>
                <w:sz w:val="20"/>
                <w:szCs w:val="20"/>
              </w:rPr>
              <w:t>in the delivery of a business service to ensure that client expectations are exceeded.</w:t>
            </w:r>
          </w:p>
          <w:p w14:paraId="1E3FDAA0" w14:textId="357EFDBA" w:rsidR="00C37F30" w:rsidRPr="00BF3557" w:rsidRDefault="00C37F30" w:rsidP="00C37F30">
            <w:pPr>
              <w:rPr>
                <w:rFonts w:ascii="Frederick Simms" w:hAnsi="Frederick Simms" w:cstheme="minorHAnsi"/>
                <w:bCs/>
                <w:color w:val="7F7F7F" w:themeColor="text1" w:themeTint="80"/>
                <w:sz w:val="20"/>
                <w:szCs w:val="20"/>
              </w:rPr>
            </w:pPr>
          </w:p>
          <w:p w14:paraId="1E3FDAA1" w14:textId="4FD597F8" w:rsidR="00CE0BE1" w:rsidRPr="00BF3557" w:rsidRDefault="00C37F30" w:rsidP="00CE0BE1">
            <w:pPr>
              <w:rPr>
                <w:rFonts w:ascii="Frederick Simms" w:hAnsi="Frederick Simms" w:cstheme="minorHAnsi"/>
                <w:bCs/>
                <w:color w:val="7F7F7F" w:themeColor="text1" w:themeTint="80"/>
                <w:sz w:val="20"/>
                <w:szCs w:val="20"/>
              </w:rPr>
            </w:pPr>
            <w:r w:rsidRPr="00BF3557">
              <w:rPr>
                <w:rFonts w:ascii="Frederick Simms" w:hAnsi="Frederick Simms" w:cstheme="minorHAnsi"/>
                <w:bCs/>
                <w:color w:val="7F7F7F" w:themeColor="text1" w:themeTint="80"/>
                <w:sz w:val="20"/>
                <w:szCs w:val="20"/>
              </w:rPr>
              <w:t xml:space="preserve">To communicate </w:t>
            </w:r>
            <w:r w:rsidR="00296775" w:rsidRPr="00BF3557">
              <w:rPr>
                <w:rFonts w:ascii="Frederick Simms" w:hAnsi="Frederick Simms" w:cstheme="minorHAnsi"/>
                <w:bCs/>
                <w:color w:val="7F7F7F" w:themeColor="text1" w:themeTint="80"/>
                <w:sz w:val="20"/>
                <w:szCs w:val="20"/>
              </w:rPr>
              <w:t>o</w:t>
            </w:r>
            <w:r w:rsidR="00B20D5B" w:rsidRPr="00BF3557">
              <w:rPr>
                <w:rFonts w:ascii="Frederick Simms" w:hAnsi="Frederick Simms" w:cstheme="minorHAnsi"/>
                <w:bCs/>
                <w:color w:val="7F7F7F" w:themeColor="text1" w:themeTint="80"/>
                <w:sz w:val="20"/>
                <w:szCs w:val="20"/>
              </w:rPr>
              <w:t>versee and manage</w:t>
            </w:r>
            <w:r w:rsidR="006A2BA5" w:rsidRPr="00BF3557">
              <w:rPr>
                <w:rFonts w:ascii="Frederick Simms" w:hAnsi="Frederick Simms" w:cstheme="minorHAnsi"/>
                <w:bCs/>
                <w:color w:val="7F7F7F" w:themeColor="text1" w:themeTint="80"/>
                <w:sz w:val="20"/>
                <w:szCs w:val="20"/>
              </w:rPr>
              <w:t xml:space="preserve"> </w:t>
            </w:r>
            <w:r w:rsidR="00CA5983" w:rsidRPr="00BF3557">
              <w:rPr>
                <w:rFonts w:ascii="Frederick Simms" w:hAnsi="Frederick Simms" w:cstheme="minorHAnsi"/>
                <w:bCs/>
                <w:color w:val="7F7F7F" w:themeColor="text1" w:themeTint="80"/>
                <w:sz w:val="20"/>
                <w:szCs w:val="20"/>
              </w:rPr>
              <w:t xml:space="preserve">MO </w:t>
            </w:r>
            <w:r w:rsidR="00B20D5B" w:rsidRPr="00BF3557">
              <w:rPr>
                <w:rFonts w:ascii="Frederick Simms" w:hAnsi="Frederick Simms" w:cstheme="minorHAnsi"/>
                <w:bCs/>
                <w:color w:val="7F7F7F" w:themeColor="text1" w:themeTint="80"/>
                <w:sz w:val="20"/>
                <w:szCs w:val="20"/>
              </w:rPr>
              <w:t xml:space="preserve">repair management and car hire cases.  </w:t>
            </w:r>
          </w:p>
          <w:p w14:paraId="1E3FDAA3" w14:textId="77777777" w:rsidR="004061A3" w:rsidRPr="00BF3557" w:rsidRDefault="004061A3" w:rsidP="00CE0BE1">
            <w:pPr>
              <w:rPr>
                <w:rFonts w:ascii="Frederick Simms" w:hAnsi="Frederick Simms" w:cstheme="minorHAnsi"/>
                <w:bCs/>
                <w:color w:val="7F7F7F" w:themeColor="text1" w:themeTint="80"/>
                <w:sz w:val="20"/>
                <w:szCs w:val="20"/>
              </w:rPr>
            </w:pPr>
          </w:p>
          <w:p w14:paraId="626EAC42" w14:textId="77777777" w:rsidR="00A47420" w:rsidRPr="00BF3557" w:rsidRDefault="00A47420" w:rsidP="00A47420">
            <w:pPr>
              <w:rPr>
                <w:rFonts w:ascii="Frederick Simms" w:hAnsi="Frederick Simms" w:cstheme="minorHAnsi"/>
                <w:color w:val="7F7F7F" w:themeColor="text1" w:themeTint="80"/>
                <w:sz w:val="20"/>
                <w:szCs w:val="20"/>
              </w:rPr>
            </w:pPr>
            <w:r w:rsidRPr="00BF3557">
              <w:rPr>
                <w:rFonts w:ascii="Frederick Simms" w:hAnsi="Frederick Simms" w:cstheme="minorHAnsi"/>
                <w:color w:val="7F7F7F" w:themeColor="text1" w:themeTint="80"/>
                <w:sz w:val="20"/>
                <w:szCs w:val="20"/>
              </w:rPr>
              <w:t>Promote loyalty &amp; retention through highly effective customer care service delivery.</w:t>
            </w:r>
          </w:p>
          <w:p w14:paraId="4AD353BE" w14:textId="77777777" w:rsidR="00A47420" w:rsidRPr="00BF3557" w:rsidRDefault="00A47420" w:rsidP="00A47420">
            <w:pPr>
              <w:rPr>
                <w:rFonts w:ascii="Frederick Simms" w:hAnsi="Frederick Simms" w:cstheme="minorHAnsi"/>
                <w:color w:val="7F7F7F" w:themeColor="text1" w:themeTint="80"/>
                <w:sz w:val="20"/>
                <w:szCs w:val="20"/>
                <w:lang w:val="fr-FR"/>
              </w:rPr>
            </w:pPr>
          </w:p>
          <w:p w14:paraId="28406BDA" w14:textId="56D75288" w:rsidR="00A47420" w:rsidRPr="00BF3557" w:rsidRDefault="00A47420" w:rsidP="00A47420">
            <w:pPr>
              <w:rPr>
                <w:rFonts w:ascii="Frederick Simms" w:hAnsi="Frederick Simms" w:cstheme="minorHAnsi"/>
                <w:color w:val="7F7F7F" w:themeColor="text1" w:themeTint="80"/>
                <w:sz w:val="20"/>
                <w:szCs w:val="20"/>
                <w:lang w:val="fr-FR"/>
              </w:rPr>
            </w:pPr>
            <w:r w:rsidRPr="00BF3557">
              <w:rPr>
                <w:rFonts w:ascii="Frederick Simms" w:hAnsi="Frederick Simms" w:cstheme="minorHAnsi"/>
                <w:color w:val="7F7F7F" w:themeColor="text1" w:themeTint="80"/>
                <w:spacing w:val="5"/>
                <w:sz w:val="20"/>
                <w:szCs w:val="20"/>
                <w:shd w:val="clear" w:color="auto" w:fill="F9F9F9"/>
              </w:rPr>
              <w:t>Provide support and assist</w:t>
            </w:r>
            <w:r w:rsidR="004C1DE1" w:rsidRPr="00BF3557">
              <w:rPr>
                <w:rFonts w:ascii="Frederick Simms" w:hAnsi="Frederick Simms" w:cstheme="minorHAnsi"/>
                <w:color w:val="7F7F7F" w:themeColor="text1" w:themeTint="80"/>
                <w:spacing w:val="5"/>
                <w:sz w:val="20"/>
                <w:szCs w:val="20"/>
                <w:shd w:val="clear" w:color="auto" w:fill="F9F9F9"/>
              </w:rPr>
              <w:t xml:space="preserve"> to</w:t>
            </w:r>
            <w:r w:rsidRPr="00BF3557">
              <w:rPr>
                <w:rFonts w:ascii="Frederick Simms" w:hAnsi="Frederick Simms" w:cstheme="minorHAnsi"/>
                <w:color w:val="7F7F7F" w:themeColor="text1" w:themeTint="80"/>
                <w:spacing w:val="5"/>
                <w:sz w:val="20"/>
                <w:szCs w:val="20"/>
                <w:shd w:val="clear" w:color="auto" w:fill="F9F9F9"/>
              </w:rPr>
              <w:t xml:space="preserve"> other management teams, within RAC</w:t>
            </w:r>
            <w:r w:rsidR="004C1DE1" w:rsidRPr="00BF3557">
              <w:rPr>
                <w:rFonts w:ascii="Frederick Simms" w:hAnsi="Frederick Simms" w:cstheme="minorHAnsi"/>
                <w:color w:val="7F7F7F" w:themeColor="text1" w:themeTint="80"/>
                <w:spacing w:val="5"/>
                <w:sz w:val="20"/>
                <w:szCs w:val="20"/>
                <w:shd w:val="clear" w:color="auto" w:fill="F9F9F9"/>
              </w:rPr>
              <w:t xml:space="preserve"> with the 1link process. </w:t>
            </w:r>
          </w:p>
          <w:p w14:paraId="680C9087" w14:textId="77777777" w:rsidR="00A47420" w:rsidRPr="00BF3557" w:rsidRDefault="00A47420" w:rsidP="00CE0BE1">
            <w:pPr>
              <w:rPr>
                <w:rFonts w:ascii="Frederick Simms" w:hAnsi="Frederick Simms" w:cstheme="minorHAnsi"/>
                <w:bCs/>
                <w:color w:val="7F7F7F" w:themeColor="text1" w:themeTint="80"/>
                <w:sz w:val="20"/>
                <w:szCs w:val="20"/>
              </w:rPr>
            </w:pPr>
          </w:p>
          <w:p w14:paraId="02B32780" w14:textId="77777777" w:rsidR="00A47420" w:rsidRPr="00BF3557" w:rsidRDefault="00A47420" w:rsidP="00A47420">
            <w:pPr>
              <w:rPr>
                <w:rFonts w:ascii="Frederick Simms" w:hAnsi="Frederick Simms" w:cstheme="minorHAnsi"/>
                <w:color w:val="7F7F7F" w:themeColor="text1" w:themeTint="80"/>
                <w:sz w:val="20"/>
                <w:szCs w:val="20"/>
              </w:rPr>
            </w:pPr>
            <w:r w:rsidRPr="00BF3557">
              <w:rPr>
                <w:rFonts w:ascii="Frederick Simms" w:hAnsi="Frederick Simms" w:cstheme="minorHAnsi"/>
                <w:color w:val="7F7F7F" w:themeColor="text1" w:themeTint="80"/>
                <w:sz w:val="20"/>
                <w:szCs w:val="20"/>
              </w:rPr>
              <w:t xml:space="preserve">To be part of a successful supportive team that provides a motivational work environment, showing confidence in the ability of the Service Management team and demonstrates this to individuals in the wider Team. </w:t>
            </w:r>
          </w:p>
          <w:p w14:paraId="2AAD7B00" w14:textId="77777777" w:rsidR="00A47420" w:rsidRPr="00BF3557" w:rsidRDefault="00A47420" w:rsidP="00A47420">
            <w:pPr>
              <w:rPr>
                <w:rFonts w:ascii="Frederick Simms" w:hAnsi="Frederick Simms" w:cstheme="minorHAnsi"/>
                <w:color w:val="7F7F7F" w:themeColor="text1" w:themeTint="80"/>
                <w:sz w:val="20"/>
                <w:szCs w:val="20"/>
              </w:rPr>
            </w:pPr>
          </w:p>
          <w:p w14:paraId="27757B58" w14:textId="0F2703FA" w:rsidR="00296775" w:rsidRPr="00BF3557" w:rsidRDefault="00A47420" w:rsidP="00CE0BE1">
            <w:pPr>
              <w:rPr>
                <w:rFonts w:ascii="Frederick Simms" w:hAnsi="Frederick Simms" w:cstheme="minorHAnsi"/>
                <w:color w:val="7F7F7F" w:themeColor="text1" w:themeTint="80"/>
                <w:sz w:val="20"/>
                <w:szCs w:val="20"/>
              </w:rPr>
            </w:pPr>
            <w:r w:rsidRPr="00BF3557">
              <w:rPr>
                <w:rFonts w:ascii="Frederick Simms" w:hAnsi="Frederick Simms" w:cstheme="minorHAnsi"/>
                <w:color w:val="7F7F7F" w:themeColor="text1" w:themeTint="80"/>
                <w:sz w:val="20"/>
                <w:szCs w:val="20"/>
              </w:rPr>
              <w:t>To continually improve individual and team performance and quality adherence and positively reinforce our working practices and processes</w:t>
            </w:r>
            <w:r w:rsidR="00BF3557" w:rsidRPr="00BF3557">
              <w:rPr>
                <w:rFonts w:ascii="Frederick Simms" w:hAnsi="Frederick Simms" w:cstheme="minorHAnsi"/>
                <w:color w:val="7F7F7F" w:themeColor="text1" w:themeTint="80"/>
                <w:sz w:val="20"/>
                <w:szCs w:val="20"/>
              </w:rPr>
              <w:t>.</w:t>
            </w:r>
          </w:p>
          <w:p w14:paraId="082E2EFB" w14:textId="77777777" w:rsidR="00A47420" w:rsidRPr="00BF3557" w:rsidRDefault="00A47420" w:rsidP="00CE0BE1">
            <w:pPr>
              <w:rPr>
                <w:rFonts w:ascii="Frederick Simms" w:hAnsi="Frederick Simms" w:cstheme="minorHAnsi"/>
                <w:bCs/>
                <w:color w:val="7F7F7F" w:themeColor="text1" w:themeTint="80"/>
                <w:sz w:val="20"/>
                <w:szCs w:val="20"/>
              </w:rPr>
            </w:pPr>
          </w:p>
          <w:p w14:paraId="1E3FDAA4" w14:textId="283D5B1E" w:rsidR="001A4924" w:rsidRPr="00BF3557" w:rsidRDefault="004C1DE1" w:rsidP="00C71352">
            <w:pPr>
              <w:rPr>
                <w:rFonts w:ascii="Frederick Simms" w:hAnsi="Frederick Simms" w:cstheme="minorHAnsi"/>
                <w:bCs/>
                <w:color w:val="7F7F7F" w:themeColor="text1" w:themeTint="80"/>
                <w:sz w:val="20"/>
                <w:szCs w:val="20"/>
              </w:rPr>
            </w:pPr>
            <w:r w:rsidRPr="00BF3557">
              <w:rPr>
                <w:rFonts w:ascii="Frederick Simms" w:hAnsi="Frederick Simms" w:cstheme="minorHAnsi"/>
                <w:bCs/>
                <w:color w:val="7F7F7F" w:themeColor="text1" w:themeTint="80"/>
                <w:sz w:val="20"/>
                <w:szCs w:val="20"/>
              </w:rPr>
              <w:t>Manage a team of lead specialis</w:t>
            </w:r>
            <w:r w:rsidR="00BF3557" w:rsidRPr="00BF3557">
              <w:rPr>
                <w:rFonts w:ascii="Frederick Simms" w:hAnsi="Frederick Simms" w:cstheme="minorHAnsi"/>
                <w:bCs/>
                <w:color w:val="7F7F7F" w:themeColor="text1" w:themeTint="80"/>
                <w:sz w:val="20"/>
                <w:szCs w:val="20"/>
              </w:rPr>
              <w:t>ts.</w:t>
            </w:r>
          </w:p>
          <w:p w14:paraId="19C0B737" w14:textId="77777777" w:rsidR="00BF3557" w:rsidRPr="00BF3557" w:rsidRDefault="00BF3557" w:rsidP="00C71352">
            <w:pPr>
              <w:rPr>
                <w:rFonts w:ascii="Frederick Simms" w:hAnsi="Frederick Simms" w:cstheme="minorHAnsi"/>
                <w:bCs/>
                <w:color w:val="7F7F7F" w:themeColor="text1" w:themeTint="80"/>
                <w:sz w:val="20"/>
                <w:szCs w:val="20"/>
              </w:rPr>
            </w:pPr>
          </w:p>
          <w:p w14:paraId="1015D911" w14:textId="77777777" w:rsidR="004C1DE1" w:rsidRPr="00BF3557" w:rsidRDefault="004C1DE1" w:rsidP="00C71352">
            <w:pPr>
              <w:rPr>
                <w:rFonts w:ascii="Frederick Simms" w:hAnsi="Frederick Simms" w:cstheme="minorHAnsi"/>
                <w:bCs/>
                <w:color w:val="7F7F7F" w:themeColor="text1" w:themeTint="80"/>
                <w:sz w:val="20"/>
                <w:szCs w:val="20"/>
              </w:rPr>
            </w:pPr>
          </w:p>
          <w:p w14:paraId="1E3FDAA5" w14:textId="77777777" w:rsidR="009B354B" w:rsidRPr="00BF3557" w:rsidRDefault="009B354B" w:rsidP="00C71352">
            <w:pPr>
              <w:rPr>
                <w:rFonts w:ascii="Frederick Simms" w:hAnsi="Frederick Simms" w:cstheme="minorHAnsi"/>
                <w:bCs/>
                <w:color w:val="7F7F7F" w:themeColor="text1" w:themeTint="80"/>
                <w:sz w:val="20"/>
                <w:szCs w:val="20"/>
              </w:rPr>
            </w:pPr>
            <w:r w:rsidRPr="00BF3557">
              <w:rPr>
                <w:rFonts w:ascii="Frederick Simms" w:hAnsi="Frederick Simms" w:cstheme="minorHAnsi"/>
                <w:bCs/>
                <w:color w:val="7F7F7F" w:themeColor="text1" w:themeTint="80"/>
                <w:sz w:val="20"/>
                <w:szCs w:val="20"/>
              </w:rPr>
              <w:t>Role Dimension</w:t>
            </w:r>
            <w:r w:rsidR="00C71352" w:rsidRPr="00BF3557">
              <w:rPr>
                <w:rFonts w:ascii="Frederick Simms" w:hAnsi="Frederick Simms" w:cstheme="minorHAnsi"/>
                <w:bCs/>
                <w:color w:val="7F7F7F" w:themeColor="text1" w:themeTint="80"/>
                <w:sz w:val="20"/>
                <w:szCs w:val="20"/>
              </w:rPr>
              <w:t xml:space="preserve"> (Financial/</w:t>
            </w:r>
            <w:r w:rsidR="00AD5F5F" w:rsidRPr="00BF3557">
              <w:rPr>
                <w:rFonts w:ascii="Frederick Simms" w:hAnsi="Frederick Simms" w:cstheme="minorHAnsi"/>
                <w:bCs/>
                <w:color w:val="7F7F7F" w:themeColor="text1" w:themeTint="80"/>
                <w:sz w:val="20"/>
                <w:szCs w:val="20"/>
              </w:rPr>
              <w:t>Non-financial</w:t>
            </w:r>
            <w:r w:rsidR="00C71352" w:rsidRPr="00BF3557">
              <w:rPr>
                <w:rFonts w:ascii="Frederick Simms" w:hAnsi="Frederick Simms" w:cstheme="minorHAnsi"/>
                <w:bCs/>
                <w:color w:val="7F7F7F" w:themeColor="text1" w:themeTint="80"/>
                <w:sz w:val="20"/>
                <w:szCs w:val="20"/>
              </w:rPr>
              <w:t>):</w:t>
            </w:r>
          </w:p>
          <w:p w14:paraId="1E3FDAA7" w14:textId="77777777" w:rsidR="00C71352" w:rsidRPr="00BF3557" w:rsidRDefault="00BB30C7" w:rsidP="00BF3557">
            <w:pPr>
              <w:pStyle w:val="ListParagraph"/>
              <w:numPr>
                <w:ilvl w:val="0"/>
                <w:numId w:val="14"/>
              </w:numPr>
              <w:rPr>
                <w:rFonts w:ascii="Frederick Simms" w:hAnsi="Frederick Simms" w:cstheme="minorHAnsi"/>
                <w:bCs/>
                <w:color w:val="7F7F7F" w:themeColor="text1" w:themeTint="80"/>
                <w:sz w:val="20"/>
                <w:szCs w:val="20"/>
              </w:rPr>
            </w:pPr>
            <w:r w:rsidRPr="00BF3557">
              <w:rPr>
                <w:rFonts w:ascii="Frederick Simms" w:hAnsi="Frederick Simms" w:cstheme="minorHAnsi"/>
                <w:bCs/>
                <w:color w:val="7F7F7F" w:themeColor="text1" w:themeTint="80"/>
                <w:sz w:val="20"/>
                <w:szCs w:val="20"/>
              </w:rPr>
              <w:t>Hire Costs</w:t>
            </w:r>
          </w:p>
          <w:p w14:paraId="1E3FDAA8" w14:textId="77777777" w:rsidR="00C37F30" w:rsidRPr="00BF3557" w:rsidRDefault="00C37F30" w:rsidP="00BF3557">
            <w:pPr>
              <w:pStyle w:val="ListParagraph"/>
              <w:numPr>
                <w:ilvl w:val="0"/>
                <w:numId w:val="14"/>
              </w:numPr>
              <w:rPr>
                <w:rFonts w:ascii="Frederick Simms" w:hAnsi="Frederick Simms" w:cstheme="minorHAnsi"/>
                <w:bCs/>
                <w:color w:val="7F7F7F" w:themeColor="text1" w:themeTint="80"/>
                <w:sz w:val="20"/>
                <w:szCs w:val="20"/>
              </w:rPr>
            </w:pPr>
            <w:r w:rsidRPr="00BF3557">
              <w:rPr>
                <w:rFonts w:ascii="Frederick Simms" w:hAnsi="Frederick Simms" w:cstheme="minorHAnsi"/>
                <w:bCs/>
                <w:color w:val="7F7F7F" w:themeColor="text1" w:themeTint="80"/>
                <w:sz w:val="20"/>
                <w:szCs w:val="20"/>
              </w:rPr>
              <w:t>VOR Costs</w:t>
            </w:r>
          </w:p>
          <w:p w14:paraId="1E3FDAA9" w14:textId="77777777" w:rsidR="00CE0BE1" w:rsidRPr="00BF3557" w:rsidRDefault="00CE0BE1" w:rsidP="00CE0BE1">
            <w:pPr>
              <w:rPr>
                <w:rFonts w:ascii="Frederick Simms" w:hAnsi="Frederick Simms" w:cstheme="minorHAnsi"/>
                <w:bCs/>
                <w:color w:val="7F7F7F" w:themeColor="text1" w:themeTint="80"/>
                <w:sz w:val="20"/>
                <w:szCs w:val="20"/>
              </w:rPr>
            </w:pPr>
          </w:p>
          <w:p w14:paraId="1E3FDAAA" w14:textId="77777777" w:rsidR="00CF623E" w:rsidRPr="00BF3557" w:rsidRDefault="00AD5F5F" w:rsidP="00C71352">
            <w:pPr>
              <w:rPr>
                <w:rFonts w:ascii="Frederick Simms" w:hAnsi="Frederick Simms" w:cstheme="minorHAnsi"/>
                <w:bCs/>
                <w:color w:val="7F7F7F" w:themeColor="text1" w:themeTint="80"/>
                <w:sz w:val="20"/>
                <w:szCs w:val="20"/>
              </w:rPr>
            </w:pPr>
            <w:r w:rsidRPr="00BF3557">
              <w:rPr>
                <w:rFonts w:ascii="Frederick Simms" w:hAnsi="Frederick Simms" w:cstheme="minorHAnsi"/>
                <w:bCs/>
                <w:color w:val="7F7F7F" w:themeColor="text1" w:themeTint="80"/>
                <w:sz w:val="20"/>
                <w:szCs w:val="20"/>
              </w:rPr>
              <w:lastRenderedPageBreak/>
              <w:t>Non-financial</w:t>
            </w:r>
          </w:p>
          <w:p w14:paraId="1E3FDAAB" w14:textId="77777777" w:rsidR="00C71352" w:rsidRPr="00BF3557" w:rsidRDefault="00CE0BE1" w:rsidP="00BF3557">
            <w:pPr>
              <w:pStyle w:val="ListParagraph"/>
              <w:numPr>
                <w:ilvl w:val="0"/>
                <w:numId w:val="14"/>
              </w:numPr>
              <w:rPr>
                <w:rFonts w:ascii="Frederick Simms" w:hAnsi="Frederick Simms" w:cstheme="minorHAnsi"/>
                <w:bCs/>
                <w:color w:val="7F7F7F" w:themeColor="text1" w:themeTint="80"/>
                <w:sz w:val="20"/>
                <w:szCs w:val="20"/>
              </w:rPr>
            </w:pPr>
            <w:r w:rsidRPr="00BF3557">
              <w:rPr>
                <w:rFonts w:ascii="Frederick Simms" w:hAnsi="Frederick Simms" w:cstheme="minorHAnsi"/>
                <w:bCs/>
                <w:color w:val="7F7F7F" w:themeColor="text1" w:themeTint="80"/>
                <w:sz w:val="20"/>
                <w:szCs w:val="20"/>
              </w:rPr>
              <w:t>Quality of service provided to customers</w:t>
            </w:r>
          </w:p>
          <w:p w14:paraId="1E3FDAAC" w14:textId="77777777" w:rsidR="00DD0ACF" w:rsidRPr="00BF3557" w:rsidRDefault="00DD0ACF" w:rsidP="00BF3557">
            <w:pPr>
              <w:pStyle w:val="ListParagraph"/>
              <w:numPr>
                <w:ilvl w:val="0"/>
                <w:numId w:val="14"/>
              </w:numPr>
              <w:rPr>
                <w:rFonts w:ascii="Frederick Simms" w:hAnsi="Frederick Simms" w:cstheme="minorHAnsi"/>
                <w:bCs/>
                <w:color w:val="7F7F7F" w:themeColor="text1" w:themeTint="80"/>
                <w:sz w:val="20"/>
                <w:szCs w:val="20"/>
              </w:rPr>
            </w:pPr>
            <w:r w:rsidRPr="00BF3557">
              <w:rPr>
                <w:rFonts w:ascii="Frederick Simms" w:hAnsi="Frederick Simms" w:cstheme="minorHAnsi"/>
                <w:bCs/>
                <w:color w:val="7F7F7F" w:themeColor="text1" w:themeTint="80"/>
                <w:sz w:val="20"/>
                <w:szCs w:val="20"/>
              </w:rPr>
              <w:t>Quality and accuracy of all information collated</w:t>
            </w:r>
          </w:p>
          <w:p w14:paraId="1E3FDAAD" w14:textId="77777777" w:rsidR="00B20D5B" w:rsidRPr="00BF3557" w:rsidRDefault="00B20D5B" w:rsidP="00BF3557">
            <w:pPr>
              <w:pStyle w:val="ListParagraph"/>
              <w:numPr>
                <w:ilvl w:val="0"/>
                <w:numId w:val="14"/>
              </w:numPr>
              <w:rPr>
                <w:rFonts w:ascii="Frederick Simms" w:hAnsi="Frederick Simms" w:cstheme="minorHAnsi"/>
                <w:bCs/>
                <w:color w:val="7F7F7F" w:themeColor="text1" w:themeTint="80"/>
                <w:sz w:val="20"/>
                <w:szCs w:val="20"/>
              </w:rPr>
            </w:pPr>
            <w:r w:rsidRPr="00BF3557">
              <w:rPr>
                <w:rFonts w:ascii="Frederick Simms" w:hAnsi="Frederick Simms" w:cstheme="minorHAnsi"/>
                <w:bCs/>
                <w:color w:val="7F7F7F" w:themeColor="text1" w:themeTint="80"/>
                <w:sz w:val="20"/>
                <w:szCs w:val="20"/>
              </w:rPr>
              <w:t>Contractual KPI’s and department quality measures to be achieved</w:t>
            </w:r>
          </w:p>
          <w:p w14:paraId="1E3FDAAE" w14:textId="77777777" w:rsidR="00C71352" w:rsidRPr="00BF3557" w:rsidRDefault="00C71352" w:rsidP="00C71352">
            <w:pPr>
              <w:rPr>
                <w:rFonts w:ascii="Frederick Simms" w:hAnsi="Frederick Simms" w:cstheme="minorHAnsi"/>
                <w:bCs/>
                <w:color w:val="7F7F7F" w:themeColor="text1" w:themeTint="80"/>
                <w:sz w:val="20"/>
                <w:szCs w:val="20"/>
              </w:rPr>
            </w:pPr>
          </w:p>
          <w:p w14:paraId="1E3FDAB1" w14:textId="2E9D5485" w:rsidR="00C71352" w:rsidRPr="00BF3557" w:rsidRDefault="009B354B" w:rsidP="00C71352">
            <w:pPr>
              <w:rPr>
                <w:rFonts w:ascii="Frederick Simms" w:hAnsi="Frederick Simms" w:cstheme="minorHAnsi"/>
                <w:bCs/>
                <w:color w:val="7F7F7F" w:themeColor="text1" w:themeTint="80"/>
                <w:sz w:val="20"/>
                <w:szCs w:val="20"/>
              </w:rPr>
            </w:pPr>
            <w:r w:rsidRPr="00BF3557">
              <w:rPr>
                <w:rFonts w:ascii="Frederick Simms" w:hAnsi="Frederick Simms" w:cstheme="minorHAnsi"/>
                <w:bCs/>
                <w:color w:val="7F7F7F" w:themeColor="text1" w:themeTint="80"/>
                <w:sz w:val="20"/>
                <w:szCs w:val="20"/>
              </w:rPr>
              <w:t xml:space="preserve">Reports to: </w:t>
            </w:r>
            <w:r w:rsidR="00CA5983" w:rsidRPr="00BF3557">
              <w:rPr>
                <w:rFonts w:ascii="Frederick Simms" w:hAnsi="Frederick Simms" w:cstheme="minorHAnsi"/>
                <w:bCs/>
                <w:color w:val="7F7F7F" w:themeColor="text1" w:themeTint="80"/>
                <w:sz w:val="20"/>
                <w:szCs w:val="20"/>
              </w:rPr>
              <w:t xml:space="preserve">General Manager </w:t>
            </w:r>
            <w:r w:rsidR="00A47420" w:rsidRPr="00BF3557">
              <w:rPr>
                <w:rFonts w:ascii="Frederick Simms" w:hAnsi="Frederick Simms" w:cstheme="minorHAnsi"/>
                <w:bCs/>
                <w:color w:val="7F7F7F" w:themeColor="text1" w:themeTint="80"/>
                <w:sz w:val="20"/>
                <w:szCs w:val="20"/>
              </w:rPr>
              <w:t xml:space="preserve"> </w:t>
            </w:r>
          </w:p>
          <w:p w14:paraId="74C2B10F" w14:textId="77777777" w:rsidR="00A47420" w:rsidRPr="00BF3557" w:rsidRDefault="00A47420" w:rsidP="00C71352">
            <w:pPr>
              <w:rPr>
                <w:rFonts w:ascii="Frederick Simms" w:hAnsi="Frederick Simms" w:cstheme="minorHAnsi"/>
                <w:bCs/>
                <w:color w:val="7F7F7F" w:themeColor="text1" w:themeTint="80"/>
                <w:sz w:val="20"/>
                <w:szCs w:val="20"/>
              </w:rPr>
            </w:pPr>
          </w:p>
          <w:p w14:paraId="1E3FDAB2" w14:textId="0567A8C8" w:rsidR="009B354B" w:rsidRPr="00BF3557" w:rsidRDefault="009B354B" w:rsidP="00C71352">
            <w:pPr>
              <w:rPr>
                <w:rFonts w:ascii="Frederick Simms" w:hAnsi="Frederick Simms" w:cstheme="minorHAnsi"/>
                <w:bCs/>
                <w:color w:val="7F7F7F" w:themeColor="text1" w:themeTint="80"/>
                <w:sz w:val="20"/>
                <w:szCs w:val="20"/>
              </w:rPr>
            </w:pPr>
            <w:r w:rsidRPr="00BF3557">
              <w:rPr>
                <w:rFonts w:ascii="Frederick Simms" w:hAnsi="Frederick Simms" w:cstheme="minorHAnsi"/>
                <w:bCs/>
                <w:color w:val="7F7F7F" w:themeColor="text1" w:themeTint="80"/>
                <w:sz w:val="20"/>
                <w:szCs w:val="20"/>
              </w:rPr>
              <w:t>Relationships:</w:t>
            </w:r>
          </w:p>
          <w:p w14:paraId="27C82021" w14:textId="77777777" w:rsidR="00A47420" w:rsidRPr="00BF3557" w:rsidRDefault="00A47420" w:rsidP="00C71352">
            <w:pPr>
              <w:rPr>
                <w:rFonts w:ascii="Frederick Simms" w:hAnsi="Frederick Simms" w:cstheme="minorHAnsi"/>
                <w:bCs/>
                <w:color w:val="7F7F7F" w:themeColor="text1" w:themeTint="80"/>
                <w:sz w:val="20"/>
                <w:szCs w:val="20"/>
              </w:rPr>
            </w:pPr>
          </w:p>
          <w:p w14:paraId="1125444B" w14:textId="77777777" w:rsidR="00CA5983" w:rsidRPr="00BF3557" w:rsidRDefault="00CA5983" w:rsidP="00CA5983">
            <w:pPr>
              <w:pStyle w:val="paragraph"/>
              <w:spacing w:before="0" w:beforeAutospacing="0" w:after="0" w:afterAutospacing="0"/>
              <w:textAlignment w:val="baseline"/>
              <w:rPr>
                <w:rFonts w:ascii="Frederick Simms" w:hAnsi="Frederick Simms" w:cs="Segoe UI"/>
                <w:color w:val="7F7F7F" w:themeColor="text1" w:themeTint="80"/>
                <w:sz w:val="20"/>
                <w:szCs w:val="20"/>
              </w:rPr>
            </w:pPr>
            <w:r w:rsidRPr="00BF3557">
              <w:rPr>
                <w:rStyle w:val="normaltextrun"/>
                <w:rFonts w:ascii="Frederick Simms" w:hAnsi="Frederick Simms" w:cs="Arial"/>
                <w:color w:val="7F7F7F" w:themeColor="text1" w:themeTint="80"/>
                <w:sz w:val="20"/>
                <w:szCs w:val="20"/>
              </w:rPr>
              <w:t>Internal</w:t>
            </w:r>
            <w:r w:rsidRPr="00BF3557">
              <w:rPr>
                <w:rStyle w:val="eop"/>
                <w:rFonts w:ascii="Frederick Simms" w:hAnsi="Frederick Simms" w:cs="Arial"/>
                <w:color w:val="7F7F7F" w:themeColor="text1" w:themeTint="80"/>
                <w:sz w:val="20"/>
                <w:szCs w:val="20"/>
              </w:rPr>
              <w:t> </w:t>
            </w:r>
          </w:p>
          <w:p w14:paraId="5DB9B940" w14:textId="77777777" w:rsidR="00CA5983" w:rsidRPr="00BF3557" w:rsidRDefault="00CA5983" w:rsidP="00CA5983">
            <w:pPr>
              <w:pStyle w:val="paragraph"/>
              <w:spacing w:before="0" w:beforeAutospacing="0" w:after="0" w:afterAutospacing="0"/>
              <w:textAlignment w:val="baseline"/>
              <w:rPr>
                <w:rFonts w:ascii="Frederick Simms" w:hAnsi="Frederick Simms" w:cs="Segoe UI"/>
                <w:color w:val="7F7F7F" w:themeColor="text1" w:themeTint="80"/>
                <w:sz w:val="20"/>
                <w:szCs w:val="20"/>
              </w:rPr>
            </w:pPr>
            <w:r w:rsidRPr="00BF3557">
              <w:rPr>
                <w:rStyle w:val="eop"/>
                <w:rFonts w:ascii="Frederick Simms" w:hAnsi="Frederick Simms" w:cs="Arial"/>
                <w:color w:val="7F7F7F" w:themeColor="text1" w:themeTint="80"/>
                <w:sz w:val="20"/>
                <w:szCs w:val="20"/>
              </w:rPr>
              <w:t> </w:t>
            </w:r>
          </w:p>
          <w:p w14:paraId="3904BB72" w14:textId="77777777" w:rsidR="00CA5983" w:rsidRPr="00BF3557" w:rsidRDefault="00CA5983" w:rsidP="00BF3557">
            <w:pPr>
              <w:pStyle w:val="paragraph"/>
              <w:numPr>
                <w:ilvl w:val="0"/>
                <w:numId w:val="16"/>
              </w:numPr>
              <w:spacing w:before="0" w:beforeAutospacing="0" w:after="0" w:afterAutospacing="0"/>
              <w:ind w:firstLine="0"/>
              <w:textAlignment w:val="baseline"/>
              <w:rPr>
                <w:rFonts w:ascii="Frederick Simms" w:hAnsi="Frederick Simms" w:cs="Arial"/>
                <w:color w:val="7F7F7F" w:themeColor="text1" w:themeTint="80"/>
                <w:sz w:val="20"/>
                <w:szCs w:val="20"/>
              </w:rPr>
            </w:pPr>
            <w:r w:rsidRPr="00BF3557">
              <w:rPr>
                <w:rStyle w:val="normaltextrun"/>
                <w:rFonts w:ascii="Frederick Simms" w:hAnsi="Frederick Simms" w:cs="Arial"/>
                <w:color w:val="7F7F7F" w:themeColor="text1" w:themeTint="80"/>
                <w:sz w:val="20"/>
                <w:szCs w:val="20"/>
              </w:rPr>
              <w:t>BAC Manchester/Bescot</w:t>
            </w:r>
            <w:r w:rsidRPr="00BF3557">
              <w:rPr>
                <w:rStyle w:val="eop"/>
                <w:rFonts w:ascii="Frederick Simms" w:hAnsi="Frederick Simms" w:cs="Arial"/>
                <w:color w:val="7F7F7F" w:themeColor="text1" w:themeTint="80"/>
                <w:sz w:val="20"/>
                <w:szCs w:val="20"/>
              </w:rPr>
              <w:t> </w:t>
            </w:r>
          </w:p>
          <w:p w14:paraId="0597CD2C" w14:textId="77777777" w:rsidR="00CA5983" w:rsidRPr="00BF3557" w:rsidRDefault="00CA5983" w:rsidP="00BF3557">
            <w:pPr>
              <w:pStyle w:val="paragraph"/>
              <w:numPr>
                <w:ilvl w:val="0"/>
                <w:numId w:val="17"/>
              </w:numPr>
              <w:spacing w:before="0" w:beforeAutospacing="0" w:after="0" w:afterAutospacing="0"/>
              <w:ind w:firstLine="0"/>
              <w:textAlignment w:val="baseline"/>
              <w:rPr>
                <w:rFonts w:ascii="Frederick Simms" w:hAnsi="Frederick Simms" w:cs="Arial"/>
                <w:color w:val="7F7F7F" w:themeColor="text1" w:themeTint="80"/>
                <w:sz w:val="20"/>
                <w:szCs w:val="20"/>
              </w:rPr>
            </w:pPr>
            <w:r w:rsidRPr="00BF3557">
              <w:rPr>
                <w:rStyle w:val="normaltextrun"/>
                <w:rFonts w:ascii="Frederick Simms" w:hAnsi="Frederick Simms" w:cs="Arial"/>
                <w:color w:val="7F7F7F" w:themeColor="text1" w:themeTint="80"/>
                <w:sz w:val="20"/>
                <w:szCs w:val="20"/>
              </w:rPr>
              <w:t>CSC</w:t>
            </w:r>
            <w:r w:rsidRPr="00BF3557">
              <w:rPr>
                <w:rStyle w:val="eop"/>
                <w:rFonts w:ascii="Frederick Simms" w:hAnsi="Frederick Simms" w:cs="Arial"/>
                <w:color w:val="7F7F7F" w:themeColor="text1" w:themeTint="80"/>
                <w:sz w:val="20"/>
                <w:szCs w:val="20"/>
              </w:rPr>
              <w:t> </w:t>
            </w:r>
          </w:p>
          <w:p w14:paraId="2BA6D2C6" w14:textId="77777777" w:rsidR="00CA5983" w:rsidRPr="00BF3557" w:rsidRDefault="00CA5983" w:rsidP="00BF3557">
            <w:pPr>
              <w:pStyle w:val="paragraph"/>
              <w:numPr>
                <w:ilvl w:val="0"/>
                <w:numId w:val="18"/>
              </w:numPr>
              <w:spacing w:before="0" w:beforeAutospacing="0" w:after="0" w:afterAutospacing="0"/>
              <w:ind w:firstLine="0"/>
              <w:textAlignment w:val="baseline"/>
              <w:rPr>
                <w:rFonts w:ascii="Frederick Simms" w:hAnsi="Frederick Simms" w:cs="Arial"/>
                <w:color w:val="7F7F7F" w:themeColor="text1" w:themeTint="80"/>
                <w:sz w:val="20"/>
                <w:szCs w:val="20"/>
              </w:rPr>
            </w:pPr>
            <w:r w:rsidRPr="00BF3557">
              <w:rPr>
                <w:rStyle w:val="normaltextrun"/>
                <w:rFonts w:ascii="Frederick Simms" w:hAnsi="Frederick Simms" w:cs="Arial"/>
                <w:color w:val="7F7F7F" w:themeColor="text1" w:themeTint="80"/>
                <w:sz w:val="20"/>
                <w:szCs w:val="20"/>
              </w:rPr>
              <w:t>HR</w:t>
            </w:r>
            <w:r w:rsidRPr="00BF3557">
              <w:rPr>
                <w:rStyle w:val="eop"/>
                <w:rFonts w:ascii="Frederick Simms" w:hAnsi="Frederick Simms" w:cs="Arial"/>
                <w:color w:val="7F7F7F" w:themeColor="text1" w:themeTint="80"/>
                <w:sz w:val="20"/>
                <w:szCs w:val="20"/>
              </w:rPr>
              <w:t> </w:t>
            </w:r>
          </w:p>
          <w:p w14:paraId="39F0BBD7" w14:textId="77777777" w:rsidR="00CA5983" w:rsidRPr="00BF3557" w:rsidRDefault="00CA5983" w:rsidP="00BF3557">
            <w:pPr>
              <w:pStyle w:val="paragraph"/>
              <w:numPr>
                <w:ilvl w:val="0"/>
                <w:numId w:val="19"/>
              </w:numPr>
              <w:spacing w:before="0" w:beforeAutospacing="0" w:after="0" w:afterAutospacing="0"/>
              <w:ind w:firstLine="0"/>
              <w:textAlignment w:val="baseline"/>
              <w:rPr>
                <w:rFonts w:ascii="Frederick Simms" w:hAnsi="Frederick Simms" w:cs="Arial"/>
                <w:color w:val="7F7F7F" w:themeColor="text1" w:themeTint="80"/>
                <w:sz w:val="20"/>
                <w:szCs w:val="20"/>
              </w:rPr>
            </w:pPr>
            <w:r w:rsidRPr="00BF3557">
              <w:rPr>
                <w:rStyle w:val="normaltextrun"/>
                <w:rFonts w:ascii="Frederick Simms" w:hAnsi="Frederick Simms" w:cs="Arial"/>
                <w:color w:val="7F7F7F" w:themeColor="text1" w:themeTint="80"/>
                <w:sz w:val="20"/>
                <w:szCs w:val="20"/>
              </w:rPr>
              <w:t>Finance</w:t>
            </w:r>
            <w:r w:rsidRPr="00BF3557">
              <w:rPr>
                <w:rStyle w:val="eop"/>
                <w:rFonts w:ascii="Frederick Simms" w:hAnsi="Frederick Simms" w:cs="Arial"/>
                <w:color w:val="7F7F7F" w:themeColor="text1" w:themeTint="80"/>
                <w:sz w:val="20"/>
                <w:szCs w:val="20"/>
              </w:rPr>
              <w:t> </w:t>
            </w:r>
          </w:p>
          <w:p w14:paraId="6362ECA3" w14:textId="77777777" w:rsidR="00CA5983" w:rsidRPr="00BF3557" w:rsidRDefault="00CA5983" w:rsidP="00BF3557">
            <w:pPr>
              <w:pStyle w:val="paragraph"/>
              <w:numPr>
                <w:ilvl w:val="0"/>
                <w:numId w:val="20"/>
              </w:numPr>
              <w:spacing w:before="0" w:beforeAutospacing="0" w:after="0" w:afterAutospacing="0"/>
              <w:ind w:firstLine="0"/>
              <w:textAlignment w:val="baseline"/>
              <w:rPr>
                <w:rFonts w:ascii="Frederick Simms" w:hAnsi="Frederick Simms" w:cs="Arial"/>
                <w:color w:val="7F7F7F" w:themeColor="text1" w:themeTint="80"/>
                <w:sz w:val="20"/>
                <w:szCs w:val="20"/>
              </w:rPr>
            </w:pPr>
            <w:r w:rsidRPr="00BF3557">
              <w:rPr>
                <w:rStyle w:val="normaltextrun"/>
                <w:rFonts w:ascii="Frederick Simms" w:hAnsi="Frederick Simms" w:cs="Arial"/>
                <w:color w:val="7F7F7F" w:themeColor="text1" w:themeTint="80"/>
                <w:sz w:val="20"/>
                <w:szCs w:val="20"/>
              </w:rPr>
              <w:t>Technical</w:t>
            </w:r>
            <w:r w:rsidRPr="00BF3557">
              <w:rPr>
                <w:rStyle w:val="eop"/>
                <w:rFonts w:ascii="Frederick Simms" w:hAnsi="Frederick Simms" w:cs="Arial"/>
                <w:color w:val="7F7F7F" w:themeColor="text1" w:themeTint="80"/>
                <w:sz w:val="20"/>
                <w:szCs w:val="20"/>
              </w:rPr>
              <w:t> </w:t>
            </w:r>
          </w:p>
          <w:p w14:paraId="651D18A2" w14:textId="77777777" w:rsidR="00CA5983" w:rsidRPr="00BF3557" w:rsidRDefault="00CA5983" w:rsidP="00BF3557">
            <w:pPr>
              <w:pStyle w:val="paragraph"/>
              <w:numPr>
                <w:ilvl w:val="0"/>
                <w:numId w:val="21"/>
              </w:numPr>
              <w:spacing w:before="0" w:beforeAutospacing="0" w:after="0" w:afterAutospacing="0"/>
              <w:ind w:firstLine="0"/>
              <w:textAlignment w:val="baseline"/>
              <w:rPr>
                <w:rFonts w:ascii="Frederick Simms" w:hAnsi="Frederick Simms" w:cs="Arial"/>
                <w:color w:val="7F7F7F" w:themeColor="text1" w:themeTint="80"/>
                <w:sz w:val="20"/>
                <w:szCs w:val="20"/>
              </w:rPr>
            </w:pPr>
            <w:r w:rsidRPr="00BF3557">
              <w:rPr>
                <w:rStyle w:val="normaltextrun"/>
                <w:rFonts w:ascii="Frederick Simms" w:hAnsi="Frederick Simms" w:cs="Arial"/>
                <w:color w:val="7F7F7F" w:themeColor="text1" w:themeTint="80"/>
                <w:sz w:val="20"/>
                <w:szCs w:val="20"/>
              </w:rPr>
              <w:t>Union</w:t>
            </w:r>
            <w:r w:rsidRPr="00BF3557">
              <w:rPr>
                <w:rStyle w:val="eop"/>
                <w:rFonts w:ascii="Frederick Simms" w:hAnsi="Frederick Simms" w:cs="Arial"/>
                <w:color w:val="7F7F7F" w:themeColor="text1" w:themeTint="80"/>
                <w:sz w:val="20"/>
                <w:szCs w:val="20"/>
              </w:rPr>
              <w:t> </w:t>
            </w:r>
          </w:p>
          <w:p w14:paraId="2846DC84" w14:textId="77777777" w:rsidR="00CA5983" w:rsidRPr="00BF3557" w:rsidRDefault="00CA5983" w:rsidP="00BF3557">
            <w:pPr>
              <w:pStyle w:val="paragraph"/>
              <w:numPr>
                <w:ilvl w:val="0"/>
                <w:numId w:val="22"/>
              </w:numPr>
              <w:spacing w:before="0" w:beforeAutospacing="0" w:after="0" w:afterAutospacing="0"/>
              <w:ind w:firstLine="0"/>
              <w:textAlignment w:val="baseline"/>
              <w:rPr>
                <w:rFonts w:ascii="Frederick Simms" w:hAnsi="Frederick Simms" w:cs="Arial"/>
                <w:color w:val="7F7F7F" w:themeColor="text1" w:themeTint="80"/>
                <w:sz w:val="20"/>
                <w:szCs w:val="20"/>
              </w:rPr>
            </w:pPr>
            <w:r w:rsidRPr="00BF3557">
              <w:rPr>
                <w:rStyle w:val="normaltextrun"/>
                <w:rFonts w:ascii="Frederick Simms" w:hAnsi="Frederick Simms" w:cs="Arial"/>
                <w:color w:val="7F7F7F" w:themeColor="text1" w:themeTint="80"/>
                <w:sz w:val="20"/>
                <w:szCs w:val="20"/>
              </w:rPr>
              <w:t>Resource Planning &amp; Forecasting</w:t>
            </w:r>
            <w:r w:rsidRPr="00BF3557">
              <w:rPr>
                <w:rStyle w:val="eop"/>
                <w:rFonts w:ascii="Frederick Simms" w:hAnsi="Frederick Simms" w:cs="Arial"/>
                <w:color w:val="7F7F7F" w:themeColor="text1" w:themeTint="80"/>
                <w:sz w:val="20"/>
                <w:szCs w:val="20"/>
              </w:rPr>
              <w:t> </w:t>
            </w:r>
          </w:p>
          <w:p w14:paraId="41866961" w14:textId="77777777" w:rsidR="00CA5983" w:rsidRPr="00BF3557" w:rsidRDefault="00CA5983" w:rsidP="00BF3557">
            <w:pPr>
              <w:pStyle w:val="paragraph"/>
              <w:numPr>
                <w:ilvl w:val="0"/>
                <w:numId w:val="23"/>
              </w:numPr>
              <w:spacing w:before="0" w:beforeAutospacing="0" w:after="0" w:afterAutospacing="0"/>
              <w:ind w:firstLine="0"/>
              <w:textAlignment w:val="baseline"/>
              <w:rPr>
                <w:rFonts w:ascii="Frederick Simms" w:hAnsi="Frederick Simms" w:cs="Arial"/>
                <w:color w:val="7F7F7F" w:themeColor="text1" w:themeTint="80"/>
                <w:sz w:val="20"/>
                <w:szCs w:val="20"/>
              </w:rPr>
            </w:pPr>
            <w:r w:rsidRPr="00BF3557">
              <w:rPr>
                <w:rStyle w:val="normaltextrun"/>
                <w:rFonts w:ascii="Frederick Simms" w:hAnsi="Frederick Simms" w:cs="Arial"/>
                <w:color w:val="7F7F7F" w:themeColor="text1" w:themeTint="80"/>
                <w:sz w:val="20"/>
                <w:szCs w:val="20"/>
              </w:rPr>
              <w:t>Business Services</w:t>
            </w:r>
            <w:r w:rsidRPr="00BF3557">
              <w:rPr>
                <w:rStyle w:val="eop"/>
                <w:rFonts w:ascii="Frederick Simms" w:hAnsi="Frederick Simms" w:cs="Arial"/>
                <w:color w:val="7F7F7F" w:themeColor="text1" w:themeTint="80"/>
                <w:sz w:val="20"/>
                <w:szCs w:val="20"/>
              </w:rPr>
              <w:t> </w:t>
            </w:r>
          </w:p>
          <w:p w14:paraId="5C857545" w14:textId="77777777" w:rsidR="00CA5983" w:rsidRPr="00BF3557" w:rsidRDefault="00CA5983" w:rsidP="00BF3557">
            <w:pPr>
              <w:pStyle w:val="paragraph"/>
              <w:numPr>
                <w:ilvl w:val="0"/>
                <w:numId w:val="24"/>
              </w:numPr>
              <w:spacing w:before="0" w:beforeAutospacing="0" w:after="0" w:afterAutospacing="0"/>
              <w:ind w:firstLine="0"/>
              <w:textAlignment w:val="baseline"/>
              <w:rPr>
                <w:rFonts w:ascii="Frederick Simms" w:hAnsi="Frederick Simms" w:cs="Arial"/>
                <w:color w:val="7F7F7F" w:themeColor="text1" w:themeTint="80"/>
                <w:sz w:val="20"/>
                <w:szCs w:val="20"/>
              </w:rPr>
            </w:pPr>
            <w:r w:rsidRPr="00BF3557">
              <w:rPr>
                <w:rStyle w:val="normaltextrun"/>
                <w:rFonts w:ascii="Frederick Simms" w:hAnsi="Frederick Simms" w:cs="Arial"/>
                <w:color w:val="7F7F7F" w:themeColor="text1" w:themeTint="80"/>
                <w:sz w:val="20"/>
                <w:szCs w:val="20"/>
              </w:rPr>
              <w:t>Customer Care</w:t>
            </w:r>
            <w:r w:rsidRPr="00BF3557">
              <w:rPr>
                <w:rStyle w:val="eop"/>
                <w:rFonts w:ascii="Frederick Simms" w:hAnsi="Frederick Simms" w:cs="Arial"/>
                <w:color w:val="7F7F7F" w:themeColor="text1" w:themeTint="80"/>
                <w:sz w:val="20"/>
                <w:szCs w:val="20"/>
              </w:rPr>
              <w:t> </w:t>
            </w:r>
          </w:p>
          <w:p w14:paraId="06F0B967" w14:textId="77777777" w:rsidR="00CA5983" w:rsidRPr="00BF3557" w:rsidRDefault="00CA5983" w:rsidP="00BF3557">
            <w:pPr>
              <w:pStyle w:val="paragraph"/>
              <w:numPr>
                <w:ilvl w:val="0"/>
                <w:numId w:val="25"/>
              </w:numPr>
              <w:spacing w:before="0" w:beforeAutospacing="0" w:after="0" w:afterAutospacing="0"/>
              <w:ind w:firstLine="0"/>
              <w:textAlignment w:val="baseline"/>
              <w:rPr>
                <w:rFonts w:ascii="Frederick Simms" w:hAnsi="Frederick Simms" w:cs="Arial"/>
                <w:color w:val="7F7F7F" w:themeColor="text1" w:themeTint="80"/>
                <w:sz w:val="20"/>
                <w:szCs w:val="20"/>
              </w:rPr>
            </w:pPr>
            <w:r w:rsidRPr="00BF3557">
              <w:rPr>
                <w:rStyle w:val="normaltextrun"/>
                <w:rFonts w:ascii="Frederick Simms" w:hAnsi="Frederick Simms" w:cs="Arial"/>
                <w:color w:val="7F7F7F" w:themeColor="text1" w:themeTint="80"/>
                <w:sz w:val="20"/>
                <w:szCs w:val="20"/>
              </w:rPr>
              <w:t>Data Insight</w:t>
            </w:r>
            <w:r w:rsidRPr="00BF3557">
              <w:rPr>
                <w:rStyle w:val="eop"/>
                <w:rFonts w:ascii="Frederick Simms" w:hAnsi="Frederick Simms" w:cs="Arial"/>
                <w:color w:val="7F7F7F" w:themeColor="text1" w:themeTint="80"/>
                <w:sz w:val="20"/>
                <w:szCs w:val="20"/>
              </w:rPr>
              <w:t> </w:t>
            </w:r>
          </w:p>
          <w:p w14:paraId="5C055605" w14:textId="77777777" w:rsidR="00CA5983" w:rsidRPr="00BF3557" w:rsidRDefault="00CA5983" w:rsidP="00CA5983">
            <w:pPr>
              <w:pStyle w:val="paragraph"/>
              <w:spacing w:before="0" w:beforeAutospacing="0" w:after="0" w:afterAutospacing="0"/>
              <w:ind w:left="1440"/>
              <w:textAlignment w:val="baseline"/>
              <w:rPr>
                <w:rFonts w:ascii="Frederick Simms" w:hAnsi="Frederick Simms" w:cs="Segoe UI"/>
                <w:color w:val="7F7F7F" w:themeColor="text1" w:themeTint="80"/>
                <w:sz w:val="20"/>
                <w:szCs w:val="20"/>
              </w:rPr>
            </w:pPr>
            <w:r w:rsidRPr="00BF3557">
              <w:rPr>
                <w:rStyle w:val="eop"/>
                <w:rFonts w:ascii="Frederick Simms" w:hAnsi="Frederick Simms" w:cs="Arial"/>
                <w:color w:val="7F7F7F" w:themeColor="text1" w:themeTint="80"/>
                <w:sz w:val="20"/>
                <w:szCs w:val="20"/>
              </w:rPr>
              <w:t> </w:t>
            </w:r>
          </w:p>
          <w:p w14:paraId="53C1E118" w14:textId="77777777" w:rsidR="00CA5983" w:rsidRPr="00BF3557" w:rsidRDefault="00CA5983" w:rsidP="00CA5983">
            <w:pPr>
              <w:pStyle w:val="paragraph"/>
              <w:spacing w:before="0" w:beforeAutospacing="0" w:after="0" w:afterAutospacing="0"/>
              <w:textAlignment w:val="baseline"/>
              <w:rPr>
                <w:rFonts w:ascii="Frederick Simms" w:hAnsi="Frederick Simms" w:cs="Segoe UI"/>
                <w:color w:val="7F7F7F" w:themeColor="text1" w:themeTint="80"/>
                <w:sz w:val="20"/>
                <w:szCs w:val="20"/>
              </w:rPr>
            </w:pPr>
            <w:r w:rsidRPr="00BF3557">
              <w:rPr>
                <w:rStyle w:val="normaltextrun"/>
                <w:rFonts w:ascii="Frederick Simms" w:hAnsi="Frederick Simms" w:cs="Arial"/>
                <w:color w:val="7F7F7F" w:themeColor="text1" w:themeTint="80"/>
                <w:sz w:val="20"/>
                <w:szCs w:val="20"/>
              </w:rPr>
              <w:t>External</w:t>
            </w:r>
            <w:r w:rsidRPr="00BF3557">
              <w:rPr>
                <w:rStyle w:val="eop"/>
                <w:rFonts w:ascii="Frederick Simms" w:hAnsi="Frederick Simms" w:cs="Arial"/>
                <w:color w:val="7F7F7F" w:themeColor="text1" w:themeTint="80"/>
                <w:sz w:val="20"/>
                <w:szCs w:val="20"/>
              </w:rPr>
              <w:t> </w:t>
            </w:r>
          </w:p>
          <w:p w14:paraId="4FE54968" w14:textId="77777777" w:rsidR="00CA5983" w:rsidRPr="00BF3557" w:rsidRDefault="00CA5983" w:rsidP="00BF3557">
            <w:pPr>
              <w:pStyle w:val="paragraph"/>
              <w:numPr>
                <w:ilvl w:val="0"/>
                <w:numId w:val="26"/>
              </w:numPr>
              <w:spacing w:before="0" w:beforeAutospacing="0" w:after="0" w:afterAutospacing="0"/>
              <w:ind w:firstLine="0"/>
              <w:textAlignment w:val="baseline"/>
              <w:rPr>
                <w:rFonts w:ascii="Frederick Simms" w:hAnsi="Frederick Simms" w:cs="Arial"/>
                <w:color w:val="7F7F7F" w:themeColor="text1" w:themeTint="80"/>
                <w:sz w:val="20"/>
                <w:szCs w:val="20"/>
              </w:rPr>
            </w:pPr>
            <w:r w:rsidRPr="00BF3557">
              <w:rPr>
                <w:rStyle w:val="normaltextrun"/>
                <w:rFonts w:ascii="Frederick Simms" w:hAnsi="Frederick Simms" w:cs="Arial"/>
                <w:color w:val="7F7F7F" w:themeColor="text1" w:themeTint="80"/>
                <w:sz w:val="20"/>
                <w:szCs w:val="20"/>
              </w:rPr>
              <w:t>Corporate Account Contacts &amp; Customers</w:t>
            </w:r>
            <w:r w:rsidRPr="00BF3557">
              <w:rPr>
                <w:rStyle w:val="eop"/>
                <w:rFonts w:ascii="Frederick Simms" w:hAnsi="Frederick Simms" w:cs="Arial"/>
                <w:color w:val="7F7F7F" w:themeColor="text1" w:themeTint="80"/>
                <w:sz w:val="20"/>
                <w:szCs w:val="20"/>
              </w:rPr>
              <w:t> </w:t>
            </w:r>
          </w:p>
          <w:p w14:paraId="2A3E0601" w14:textId="77777777" w:rsidR="00CA5983" w:rsidRPr="00BF3557" w:rsidRDefault="00CA5983" w:rsidP="00BF3557">
            <w:pPr>
              <w:pStyle w:val="paragraph"/>
              <w:numPr>
                <w:ilvl w:val="0"/>
                <w:numId w:val="27"/>
              </w:numPr>
              <w:spacing w:before="0" w:beforeAutospacing="0" w:after="0" w:afterAutospacing="0"/>
              <w:ind w:firstLine="0"/>
              <w:textAlignment w:val="baseline"/>
              <w:rPr>
                <w:rFonts w:ascii="Frederick Simms" w:hAnsi="Frederick Simms" w:cs="Arial"/>
                <w:color w:val="7F7F7F" w:themeColor="text1" w:themeTint="80"/>
                <w:sz w:val="20"/>
                <w:szCs w:val="20"/>
              </w:rPr>
            </w:pPr>
            <w:r w:rsidRPr="00BF3557">
              <w:rPr>
                <w:rStyle w:val="normaltextrun"/>
                <w:rFonts w:ascii="Frederick Simms" w:hAnsi="Frederick Simms" w:cs="Arial"/>
                <w:color w:val="7F7F7F" w:themeColor="text1" w:themeTint="80"/>
                <w:sz w:val="20"/>
                <w:szCs w:val="20"/>
              </w:rPr>
              <w:t>Motability Operations </w:t>
            </w:r>
            <w:r w:rsidRPr="00BF3557">
              <w:rPr>
                <w:rStyle w:val="eop"/>
                <w:rFonts w:ascii="Frederick Simms" w:hAnsi="Frederick Simms" w:cs="Arial"/>
                <w:color w:val="7F7F7F" w:themeColor="text1" w:themeTint="80"/>
                <w:sz w:val="20"/>
                <w:szCs w:val="20"/>
              </w:rPr>
              <w:t> </w:t>
            </w:r>
          </w:p>
          <w:p w14:paraId="28792B6F" w14:textId="77777777" w:rsidR="00CA5983" w:rsidRPr="00BF3557" w:rsidRDefault="00CA5983" w:rsidP="00BF3557">
            <w:pPr>
              <w:pStyle w:val="paragraph"/>
              <w:numPr>
                <w:ilvl w:val="0"/>
                <w:numId w:val="28"/>
              </w:numPr>
              <w:spacing w:before="0" w:beforeAutospacing="0" w:after="0" w:afterAutospacing="0"/>
              <w:ind w:firstLine="0"/>
              <w:textAlignment w:val="baseline"/>
              <w:rPr>
                <w:rFonts w:ascii="Frederick Simms" w:hAnsi="Frederick Simms" w:cs="Arial"/>
                <w:color w:val="7F7F7F" w:themeColor="text1" w:themeTint="80"/>
                <w:sz w:val="20"/>
                <w:szCs w:val="20"/>
              </w:rPr>
            </w:pPr>
            <w:r w:rsidRPr="00BF3557">
              <w:rPr>
                <w:rStyle w:val="normaltextrun"/>
                <w:rFonts w:ascii="Frederick Simms" w:hAnsi="Frederick Simms" w:cs="Arial"/>
                <w:color w:val="7F7F7F" w:themeColor="text1" w:themeTint="80"/>
                <w:sz w:val="20"/>
                <w:szCs w:val="20"/>
              </w:rPr>
              <w:t>Motability Charity</w:t>
            </w:r>
            <w:r w:rsidRPr="00BF3557">
              <w:rPr>
                <w:rStyle w:val="eop"/>
                <w:rFonts w:ascii="Frederick Simms" w:hAnsi="Frederick Simms" w:cs="Arial"/>
                <w:color w:val="7F7F7F" w:themeColor="text1" w:themeTint="80"/>
                <w:sz w:val="20"/>
                <w:szCs w:val="20"/>
              </w:rPr>
              <w:t> </w:t>
            </w:r>
          </w:p>
          <w:p w14:paraId="4B83F759" w14:textId="77777777" w:rsidR="00CA5983" w:rsidRPr="00BF3557" w:rsidRDefault="00CA5983" w:rsidP="00BF3557">
            <w:pPr>
              <w:pStyle w:val="paragraph"/>
              <w:numPr>
                <w:ilvl w:val="0"/>
                <w:numId w:val="29"/>
              </w:numPr>
              <w:spacing w:before="0" w:beforeAutospacing="0" w:after="0" w:afterAutospacing="0"/>
              <w:ind w:firstLine="0"/>
              <w:textAlignment w:val="baseline"/>
              <w:rPr>
                <w:rFonts w:ascii="Frederick Simms" w:hAnsi="Frederick Simms" w:cs="Arial"/>
                <w:color w:val="7F7F7F" w:themeColor="text1" w:themeTint="80"/>
                <w:sz w:val="20"/>
                <w:szCs w:val="20"/>
              </w:rPr>
            </w:pPr>
            <w:r w:rsidRPr="00BF3557">
              <w:rPr>
                <w:rStyle w:val="normaltextrun"/>
                <w:rFonts w:ascii="Frederick Simms" w:hAnsi="Frederick Simms" w:cs="Arial"/>
                <w:color w:val="7F7F7F" w:themeColor="text1" w:themeTint="80"/>
                <w:sz w:val="20"/>
                <w:szCs w:val="20"/>
              </w:rPr>
              <w:t>Motability Partners</w:t>
            </w:r>
            <w:r w:rsidRPr="00BF3557">
              <w:rPr>
                <w:rStyle w:val="eop"/>
                <w:rFonts w:ascii="Frederick Simms" w:hAnsi="Frederick Simms" w:cs="Arial"/>
                <w:color w:val="7F7F7F" w:themeColor="text1" w:themeTint="80"/>
                <w:sz w:val="20"/>
                <w:szCs w:val="20"/>
              </w:rPr>
              <w:t> </w:t>
            </w:r>
          </w:p>
          <w:p w14:paraId="20B4E9C0" w14:textId="77777777" w:rsidR="00CA5983" w:rsidRPr="00BF3557" w:rsidRDefault="00CA5983" w:rsidP="00BF3557">
            <w:pPr>
              <w:pStyle w:val="paragraph"/>
              <w:numPr>
                <w:ilvl w:val="0"/>
                <w:numId w:val="30"/>
              </w:numPr>
              <w:spacing w:before="0" w:beforeAutospacing="0" w:after="0" w:afterAutospacing="0"/>
              <w:ind w:firstLine="0"/>
              <w:textAlignment w:val="baseline"/>
              <w:rPr>
                <w:rFonts w:ascii="Frederick Simms" w:hAnsi="Frederick Simms" w:cs="Arial"/>
                <w:color w:val="7F7F7F" w:themeColor="text1" w:themeTint="80"/>
                <w:sz w:val="20"/>
                <w:szCs w:val="20"/>
              </w:rPr>
            </w:pPr>
            <w:r w:rsidRPr="00BF3557">
              <w:rPr>
                <w:rStyle w:val="normaltextrun"/>
                <w:rFonts w:ascii="Frederick Simms" w:hAnsi="Frederick Simms" w:cs="Arial"/>
                <w:color w:val="7F7F7F" w:themeColor="text1" w:themeTint="80"/>
                <w:sz w:val="20"/>
                <w:szCs w:val="20"/>
              </w:rPr>
              <w:t>Epyx </w:t>
            </w:r>
            <w:r w:rsidRPr="00BF3557">
              <w:rPr>
                <w:rStyle w:val="eop"/>
                <w:rFonts w:ascii="Frederick Simms" w:hAnsi="Frederick Simms" w:cs="Arial"/>
                <w:color w:val="7F7F7F" w:themeColor="text1" w:themeTint="80"/>
                <w:sz w:val="20"/>
                <w:szCs w:val="20"/>
              </w:rPr>
              <w:t> </w:t>
            </w:r>
          </w:p>
          <w:p w14:paraId="57782B1D" w14:textId="77777777" w:rsidR="00CA5983" w:rsidRPr="00BF3557" w:rsidRDefault="00CA5983" w:rsidP="00CA5983">
            <w:pPr>
              <w:pStyle w:val="paragraph"/>
              <w:spacing w:before="0" w:beforeAutospacing="0" w:after="0" w:afterAutospacing="0"/>
              <w:textAlignment w:val="baseline"/>
              <w:rPr>
                <w:rFonts w:ascii="Frederick Simms" w:hAnsi="Frederick Simms" w:cs="Segoe UI"/>
                <w:color w:val="7F7F7F" w:themeColor="text1" w:themeTint="80"/>
                <w:sz w:val="20"/>
                <w:szCs w:val="20"/>
              </w:rPr>
            </w:pPr>
            <w:r w:rsidRPr="00BF3557">
              <w:rPr>
                <w:rStyle w:val="eop"/>
                <w:rFonts w:ascii="Frederick Simms" w:hAnsi="Frederick Simms" w:cs="Arial"/>
                <w:color w:val="7F7F7F" w:themeColor="text1" w:themeTint="80"/>
                <w:sz w:val="20"/>
                <w:szCs w:val="20"/>
              </w:rPr>
              <w:t> </w:t>
            </w:r>
          </w:p>
          <w:p w14:paraId="1E3FDAB9" w14:textId="77777777" w:rsidR="00AD5F5F" w:rsidRPr="00BF3557" w:rsidRDefault="00AD5F5F" w:rsidP="00BF3557">
            <w:pPr>
              <w:pStyle w:val="ListParagraph"/>
              <w:numPr>
                <w:ilvl w:val="0"/>
                <w:numId w:val="14"/>
              </w:numPr>
              <w:rPr>
                <w:rFonts w:ascii="Frederick Simms" w:hAnsi="Frederick Simms" w:cstheme="minorHAnsi"/>
                <w:bCs/>
                <w:color w:val="7F7F7F" w:themeColor="text1" w:themeTint="80"/>
                <w:sz w:val="20"/>
                <w:szCs w:val="20"/>
              </w:rPr>
            </w:pPr>
          </w:p>
        </w:tc>
        <w:tc>
          <w:tcPr>
            <w:tcW w:w="4744" w:type="dxa"/>
            <w:shd w:val="clear" w:color="auto" w:fill="auto"/>
          </w:tcPr>
          <w:p w14:paraId="1E3FDABB" w14:textId="75858ACA" w:rsidR="00A01D6B" w:rsidRPr="00BF3557" w:rsidRDefault="00AD5F5F" w:rsidP="00C71352">
            <w:pPr>
              <w:tabs>
                <w:tab w:val="left" w:pos="432"/>
              </w:tabs>
              <w:rPr>
                <w:rFonts w:ascii="Frederick Simms" w:hAnsi="Frederick Simms" w:cstheme="minorHAnsi"/>
                <w:b/>
                <w:color w:val="7F7F7F" w:themeColor="text1" w:themeTint="80"/>
                <w:sz w:val="20"/>
                <w:szCs w:val="20"/>
              </w:rPr>
            </w:pPr>
            <w:r w:rsidRPr="00BF3557">
              <w:rPr>
                <w:rFonts w:ascii="Frederick Simms" w:hAnsi="Frederick Simms" w:cstheme="minorHAnsi"/>
                <w:b/>
                <w:color w:val="7F7F7F" w:themeColor="text1" w:themeTint="80"/>
                <w:sz w:val="20"/>
                <w:szCs w:val="20"/>
              </w:rPr>
              <w:lastRenderedPageBreak/>
              <w:t>Outcomes</w:t>
            </w:r>
          </w:p>
          <w:p w14:paraId="1F2A5155" w14:textId="77777777" w:rsidR="00313ECC" w:rsidRPr="00BF3557" w:rsidRDefault="00313ECC" w:rsidP="00C71352">
            <w:pPr>
              <w:tabs>
                <w:tab w:val="left" w:pos="432"/>
              </w:tabs>
              <w:rPr>
                <w:rFonts w:ascii="Frederick Simms" w:hAnsi="Frederick Simms" w:cstheme="minorHAnsi"/>
                <w:b/>
                <w:color w:val="7F7F7F" w:themeColor="text1" w:themeTint="80"/>
                <w:sz w:val="20"/>
                <w:szCs w:val="20"/>
              </w:rPr>
            </w:pPr>
          </w:p>
          <w:p w14:paraId="1E3FDABC" w14:textId="11469094" w:rsidR="004F435D" w:rsidRPr="00BF3557" w:rsidRDefault="00B20D5B" w:rsidP="00BF3557">
            <w:pPr>
              <w:pStyle w:val="ListParagraph"/>
              <w:numPr>
                <w:ilvl w:val="0"/>
                <w:numId w:val="15"/>
              </w:numPr>
              <w:rPr>
                <w:rFonts w:ascii="Frederick Simms" w:hAnsi="Frederick Simms" w:cstheme="minorHAnsi"/>
                <w:bCs/>
                <w:color w:val="7F7F7F" w:themeColor="text1" w:themeTint="80"/>
                <w:sz w:val="20"/>
                <w:szCs w:val="20"/>
              </w:rPr>
            </w:pPr>
            <w:r w:rsidRPr="00BF3557">
              <w:rPr>
                <w:rFonts w:ascii="Frederick Simms" w:hAnsi="Frederick Simms" w:cstheme="minorHAnsi"/>
                <w:bCs/>
                <w:color w:val="7F7F7F" w:themeColor="text1" w:themeTint="80"/>
                <w:sz w:val="20"/>
                <w:szCs w:val="20"/>
              </w:rPr>
              <w:t xml:space="preserve">Ensure all repair management cases are monitored and progressed, updating all </w:t>
            </w:r>
            <w:r w:rsidR="00A47420" w:rsidRPr="00BF3557">
              <w:rPr>
                <w:rFonts w:ascii="Frederick Simms" w:hAnsi="Frederick Simms" w:cstheme="minorHAnsi"/>
                <w:bCs/>
                <w:color w:val="7F7F7F" w:themeColor="text1" w:themeTint="80"/>
                <w:sz w:val="20"/>
                <w:szCs w:val="20"/>
              </w:rPr>
              <w:t>involved.</w:t>
            </w:r>
          </w:p>
          <w:p w14:paraId="1E3FDABD" w14:textId="77777777" w:rsidR="005F4482" w:rsidRPr="00BF3557" w:rsidRDefault="005F4482" w:rsidP="00E034FF">
            <w:pPr>
              <w:rPr>
                <w:rFonts w:ascii="Frederick Simms" w:hAnsi="Frederick Simms" w:cstheme="minorHAnsi"/>
                <w:bCs/>
                <w:color w:val="7F7F7F" w:themeColor="text1" w:themeTint="80"/>
                <w:sz w:val="20"/>
                <w:szCs w:val="20"/>
              </w:rPr>
            </w:pPr>
          </w:p>
          <w:p w14:paraId="1E3FDABE" w14:textId="7BF7F469" w:rsidR="00E300A8" w:rsidRPr="00BF3557" w:rsidRDefault="00B20D5B" w:rsidP="00BF3557">
            <w:pPr>
              <w:pStyle w:val="ListParagraph"/>
              <w:numPr>
                <w:ilvl w:val="0"/>
                <w:numId w:val="15"/>
              </w:numPr>
              <w:rPr>
                <w:rFonts w:ascii="Frederick Simms" w:hAnsi="Frederick Simms" w:cstheme="minorHAnsi"/>
                <w:bCs/>
                <w:color w:val="7F7F7F" w:themeColor="text1" w:themeTint="80"/>
                <w:sz w:val="20"/>
                <w:szCs w:val="20"/>
              </w:rPr>
            </w:pPr>
            <w:r w:rsidRPr="00BF3557">
              <w:rPr>
                <w:rFonts w:ascii="Frederick Simms" w:hAnsi="Frederick Simms" w:cstheme="minorHAnsi"/>
                <w:bCs/>
                <w:color w:val="7F7F7F" w:themeColor="text1" w:themeTint="80"/>
                <w:sz w:val="20"/>
                <w:szCs w:val="20"/>
              </w:rPr>
              <w:t xml:space="preserve">Accurate and timely action to be taken on all hire car </w:t>
            </w:r>
            <w:r w:rsidR="00A47420" w:rsidRPr="00BF3557">
              <w:rPr>
                <w:rFonts w:ascii="Frederick Simms" w:hAnsi="Frederick Simms" w:cstheme="minorHAnsi"/>
                <w:bCs/>
                <w:color w:val="7F7F7F" w:themeColor="text1" w:themeTint="80"/>
                <w:sz w:val="20"/>
                <w:szCs w:val="20"/>
              </w:rPr>
              <w:t>cases.</w:t>
            </w:r>
            <w:r w:rsidRPr="00BF3557">
              <w:rPr>
                <w:rFonts w:ascii="Frederick Simms" w:hAnsi="Frederick Simms" w:cstheme="minorHAnsi"/>
                <w:bCs/>
                <w:color w:val="7F7F7F" w:themeColor="text1" w:themeTint="80"/>
                <w:sz w:val="20"/>
                <w:szCs w:val="20"/>
              </w:rPr>
              <w:t xml:space="preserve"> </w:t>
            </w:r>
          </w:p>
          <w:p w14:paraId="3D7B6730" w14:textId="77777777" w:rsidR="00A47420" w:rsidRPr="00BF3557" w:rsidRDefault="00A47420" w:rsidP="00A47420">
            <w:pPr>
              <w:pStyle w:val="ListParagraph"/>
              <w:rPr>
                <w:rFonts w:ascii="Frederick Simms" w:hAnsi="Frederick Simms" w:cstheme="minorHAnsi"/>
                <w:bCs/>
                <w:color w:val="7F7F7F" w:themeColor="text1" w:themeTint="80"/>
                <w:sz w:val="20"/>
                <w:szCs w:val="20"/>
              </w:rPr>
            </w:pPr>
          </w:p>
          <w:p w14:paraId="2AC32EB3" w14:textId="77777777" w:rsidR="00A47420" w:rsidRPr="00BF3557" w:rsidRDefault="00A47420" w:rsidP="00A47420">
            <w:pPr>
              <w:pStyle w:val="Body1"/>
              <w:rPr>
                <w:rFonts w:ascii="Frederick Simms" w:hAnsi="Frederick Simms" w:cs="Calibri"/>
                <w:color w:val="7F7F7F" w:themeColor="text1" w:themeTint="80"/>
                <w:sz w:val="20"/>
                <w:szCs w:val="20"/>
                <w:lang w:eastAsia="en-US"/>
              </w:rPr>
            </w:pPr>
          </w:p>
          <w:p w14:paraId="1CE34246" w14:textId="489E6A74" w:rsidR="00A47420" w:rsidRPr="00BF3557" w:rsidRDefault="00A47420" w:rsidP="00BF3557">
            <w:pPr>
              <w:pStyle w:val="Body1"/>
              <w:numPr>
                <w:ilvl w:val="0"/>
                <w:numId w:val="15"/>
              </w:numPr>
              <w:rPr>
                <w:rFonts w:ascii="Frederick Simms" w:hAnsi="Frederick Simms" w:cs="Calibri"/>
                <w:color w:val="7F7F7F" w:themeColor="text1" w:themeTint="80"/>
                <w:sz w:val="20"/>
                <w:szCs w:val="20"/>
                <w:lang w:eastAsia="en-US"/>
              </w:rPr>
            </w:pPr>
            <w:r w:rsidRPr="00BF3557">
              <w:rPr>
                <w:rFonts w:ascii="Frederick Simms" w:hAnsi="Frederick Simms" w:cs="Calibri"/>
                <w:color w:val="7F7F7F" w:themeColor="text1" w:themeTint="80"/>
                <w:sz w:val="20"/>
                <w:szCs w:val="20"/>
                <w:lang w:eastAsia="en-US"/>
              </w:rPr>
              <w:t xml:space="preserve">Continue to review the enhancement of the </w:t>
            </w:r>
            <w:r w:rsidR="00117727" w:rsidRPr="00BF3557">
              <w:rPr>
                <w:rFonts w:ascii="Frederick Simms" w:hAnsi="Frederick Simms" w:cs="Calibri"/>
                <w:color w:val="7F7F7F" w:themeColor="text1" w:themeTint="80"/>
                <w:sz w:val="20"/>
                <w:szCs w:val="20"/>
                <w:lang w:eastAsia="en-US"/>
              </w:rPr>
              <w:t>Epyx</w:t>
            </w:r>
            <w:r w:rsidRPr="00BF3557">
              <w:rPr>
                <w:rFonts w:ascii="Frederick Simms" w:hAnsi="Frederick Simms" w:cs="Calibri"/>
                <w:color w:val="7F7F7F" w:themeColor="text1" w:themeTint="80"/>
                <w:sz w:val="20"/>
                <w:szCs w:val="20"/>
                <w:lang w:eastAsia="en-US"/>
              </w:rPr>
              <w:t xml:space="preserve"> platform. </w:t>
            </w:r>
          </w:p>
          <w:p w14:paraId="29C674CB" w14:textId="77777777" w:rsidR="00A47420" w:rsidRPr="00BF3557" w:rsidRDefault="00A47420" w:rsidP="00A47420">
            <w:pPr>
              <w:rPr>
                <w:rFonts w:ascii="Frederick Simms" w:hAnsi="Frederick Simms" w:cstheme="minorHAnsi"/>
                <w:bCs/>
                <w:color w:val="7F7F7F" w:themeColor="text1" w:themeTint="80"/>
                <w:sz w:val="20"/>
                <w:szCs w:val="20"/>
              </w:rPr>
            </w:pPr>
          </w:p>
          <w:p w14:paraId="130D3011" w14:textId="77777777" w:rsidR="00A47420" w:rsidRPr="00BF3557" w:rsidRDefault="00A47420" w:rsidP="00A47420">
            <w:pPr>
              <w:pStyle w:val="ListParagraph"/>
              <w:rPr>
                <w:rFonts w:ascii="Frederick Simms" w:hAnsi="Frederick Simms" w:cstheme="minorHAnsi"/>
                <w:bCs/>
                <w:color w:val="7F7F7F" w:themeColor="text1" w:themeTint="80"/>
                <w:sz w:val="20"/>
                <w:szCs w:val="20"/>
              </w:rPr>
            </w:pPr>
          </w:p>
          <w:p w14:paraId="1665AB8A" w14:textId="162F25D8" w:rsidR="00A47420" w:rsidRPr="00BF3557" w:rsidRDefault="00A47420" w:rsidP="00BF3557">
            <w:pPr>
              <w:pStyle w:val="ListParagraph"/>
              <w:numPr>
                <w:ilvl w:val="0"/>
                <w:numId w:val="15"/>
              </w:numPr>
              <w:rPr>
                <w:rFonts w:ascii="Frederick Simms" w:hAnsi="Frederick Simms" w:cstheme="minorHAnsi"/>
                <w:bCs/>
                <w:color w:val="7F7F7F" w:themeColor="text1" w:themeTint="80"/>
                <w:sz w:val="20"/>
                <w:szCs w:val="20"/>
              </w:rPr>
            </w:pPr>
            <w:r w:rsidRPr="00BF3557">
              <w:rPr>
                <w:rFonts w:ascii="Frederick Simms" w:hAnsi="Frederick Simms" w:cstheme="minorHAnsi"/>
                <w:color w:val="7F7F7F" w:themeColor="text1" w:themeTint="80"/>
                <w:sz w:val="20"/>
                <w:szCs w:val="20"/>
              </w:rPr>
              <w:t xml:space="preserve">Build Strong Alliances with </w:t>
            </w:r>
            <w:r w:rsidR="00CA5983" w:rsidRPr="00BF3557">
              <w:rPr>
                <w:rFonts w:ascii="Frederick Simms" w:hAnsi="Frederick Simms" w:cstheme="minorHAnsi"/>
                <w:color w:val="7F7F7F" w:themeColor="text1" w:themeTint="80"/>
                <w:sz w:val="20"/>
                <w:szCs w:val="20"/>
              </w:rPr>
              <w:t xml:space="preserve">MO and dealer network </w:t>
            </w:r>
            <w:r w:rsidRPr="00BF3557">
              <w:rPr>
                <w:rFonts w:ascii="Frederick Simms" w:hAnsi="Frederick Simms" w:cstheme="minorHAnsi"/>
                <w:color w:val="7F7F7F" w:themeColor="text1" w:themeTint="80"/>
                <w:sz w:val="20"/>
                <w:szCs w:val="20"/>
              </w:rPr>
              <w:t xml:space="preserve"> </w:t>
            </w:r>
          </w:p>
          <w:p w14:paraId="764D6AF5" w14:textId="77777777" w:rsidR="00A47420" w:rsidRPr="00BF3557" w:rsidRDefault="00A47420" w:rsidP="00BF3557">
            <w:pPr>
              <w:rPr>
                <w:rFonts w:ascii="Frederick Simms" w:hAnsi="Frederick Simms" w:cstheme="minorHAnsi"/>
                <w:bCs/>
                <w:color w:val="7F7F7F" w:themeColor="text1" w:themeTint="80"/>
                <w:sz w:val="20"/>
                <w:szCs w:val="20"/>
              </w:rPr>
            </w:pPr>
          </w:p>
          <w:p w14:paraId="1E3FDABF" w14:textId="77777777" w:rsidR="00E300A8" w:rsidRPr="00BF3557" w:rsidRDefault="00E300A8" w:rsidP="00E300A8">
            <w:pPr>
              <w:pStyle w:val="ListParagraph"/>
              <w:rPr>
                <w:rFonts w:ascii="Frederick Simms" w:hAnsi="Frederick Simms" w:cstheme="minorHAnsi"/>
                <w:bCs/>
                <w:color w:val="7F7F7F" w:themeColor="text1" w:themeTint="80"/>
                <w:sz w:val="20"/>
                <w:szCs w:val="20"/>
              </w:rPr>
            </w:pPr>
          </w:p>
          <w:p w14:paraId="1E3FDAC0" w14:textId="50748010" w:rsidR="005F4482" w:rsidRPr="00BF3557" w:rsidRDefault="00BB30C7" w:rsidP="00BF3557">
            <w:pPr>
              <w:pStyle w:val="ListParagraph"/>
              <w:numPr>
                <w:ilvl w:val="0"/>
                <w:numId w:val="15"/>
              </w:numPr>
              <w:rPr>
                <w:rFonts w:ascii="Frederick Simms" w:hAnsi="Frederick Simms" w:cstheme="minorHAnsi"/>
                <w:bCs/>
                <w:color w:val="7F7F7F" w:themeColor="text1" w:themeTint="80"/>
                <w:sz w:val="20"/>
                <w:szCs w:val="20"/>
              </w:rPr>
            </w:pPr>
            <w:r w:rsidRPr="00BF3557">
              <w:rPr>
                <w:rFonts w:ascii="Frederick Simms" w:hAnsi="Frederick Simms" w:cstheme="minorHAnsi"/>
                <w:bCs/>
                <w:color w:val="7F7F7F" w:themeColor="text1" w:themeTint="80"/>
                <w:sz w:val="20"/>
                <w:szCs w:val="20"/>
              </w:rPr>
              <w:t>Proactively</w:t>
            </w:r>
            <w:r w:rsidR="00B20D5B" w:rsidRPr="00BF3557">
              <w:rPr>
                <w:rFonts w:ascii="Frederick Simms" w:hAnsi="Frederick Simms" w:cstheme="minorHAnsi"/>
                <w:bCs/>
                <w:color w:val="7F7F7F" w:themeColor="text1" w:themeTint="80"/>
                <w:sz w:val="20"/>
                <w:szCs w:val="20"/>
              </w:rPr>
              <w:t xml:space="preserve"> chase dealers for repair times to minimise</w:t>
            </w:r>
            <w:r w:rsidR="00BF3557" w:rsidRPr="00BF3557">
              <w:rPr>
                <w:rFonts w:ascii="Frederick Simms" w:hAnsi="Frederick Simms" w:cstheme="minorHAnsi"/>
                <w:bCs/>
                <w:color w:val="7F7F7F" w:themeColor="text1" w:themeTint="80"/>
                <w:sz w:val="20"/>
                <w:szCs w:val="20"/>
              </w:rPr>
              <w:t xml:space="preserve"> storage, downtime</w:t>
            </w:r>
            <w:r w:rsidR="00B20D5B" w:rsidRPr="00BF3557">
              <w:rPr>
                <w:rFonts w:ascii="Frederick Simms" w:hAnsi="Frederick Simms" w:cstheme="minorHAnsi"/>
                <w:bCs/>
                <w:color w:val="7F7F7F" w:themeColor="text1" w:themeTint="80"/>
                <w:sz w:val="20"/>
                <w:szCs w:val="20"/>
              </w:rPr>
              <w:t xml:space="preserve"> and manage car hire budget </w:t>
            </w:r>
            <w:r w:rsidR="00A47420" w:rsidRPr="00BF3557">
              <w:rPr>
                <w:rFonts w:ascii="Frederick Simms" w:hAnsi="Frederick Simms" w:cstheme="minorHAnsi"/>
                <w:bCs/>
                <w:color w:val="7F7F7F" w:themeColor="text1" w:themeTint="80"/>
                <w:sz w:val="20"/>
                <w:szCs w:val="20"/>
              </w:rPr>
              <w:t>spend.</w:t>
            </w:r>
            <w:r w:rsidR="00BF3557" w:rsidRPr="00BF3557">
              <w:rPr>
                <w:rFonts w:ascii="Frederick Simms" w:hAnsi="Frederick Simms" w:cstheme="minorHAnsi"/>
                <w:bCs/>
                <w:color w:val="7F7F7F" w:themeColor="text1" w:themeTint="80"/>
                <w:sz w:val="20"/>
                <w:szCs w:val="20"/>
              </w:rPr>
              <w:t xml:space="preserve"> Where appropriate look to introduce the use of SMR i</w:t>
            </w:r>
            <w:r w:rsidR="00BF3557">
              <w:rPr>
                <w:rFonts w:ascii="Frederick Simms" w:hAnsi="Frederick Simms" w:cstheme="minorHAnsi"/>
                <w:bCs/>
                <w:color w:val="7F7F7F" w:themeColor="text1" w:themeTint="80"/>
                <w:sz w:val="20"/>
                <w:szCs w:val="20"/>
              </w:rPr>
              <w:t>f</w:t>
            </w:r>
            <w:r w:rsidR="00BF3557" w:rsidRPr="00BF3557">
              <w:rPr>
                <w:rFonts w:ascii="Frederick Simms" w:hAnsi="Frederick Simms" w:cstheme="minorHAnsi"/>
                <w:bCs/>
                <w:color w:val="7F7F7F" w:themeColor="text1" w:themeTint="80"/>
                <w:sz w:val="20"/>
                <w:szCs w:val="20"/>
              </w:rPr>
              <w:t xml:space="preserve"> dealer repair time exceeds what is reasonable </w:t>
            </w:r>
          </w:p>
          <w:p w14:paraId="1E3FDAC1" w14:textId="77777777" w:rsidR="00E034FF" w:rsidRPr="00BF3557" w:rsidRDefault="00E034FF" w:rsidP="00E034FF">
            <w:pPr>
              <w:pStyle w:val="ListParagraph"/>
              <w:rPr>
                <w:rFonts w:ascii="Frederick Simms" w:hAnsi="Frederick Simms" w:cstheme="minorHAnsi"/>
                <w:bCs/>
                <w:color w:val="7F7F7F" w:themeColor="text1" w:themeTint="80"/>
                <w:sz w:val="20"/>
                <w:szCs w:val="20"/>
              </w:rPr>
            </w:pPr>
          </w:p>
          <w:p w14:paraId="1E3FDAC2" w14:textId="027305EF" w:rsidR="00E034FF" w:rsidRPr="00BF3557" w:rsidRDefault="00BB30C7" w:rsidP="00BF3557">
            <w:pPr>
              <w:pStyle w:val="ListParagraph"/>
              <w:numPr>
                <w:ilvl w:val="0"/>
                <w:numId w:val="15"/>
              </w:numPr>
              <w:rPr>
                <w:rFonts w:ascii="Frederick Simms" w:hAnsi="Frederick Simms" w:cstheme="minorHAnsi"/>
                <w:bCs/>
                <w:color w:val="7F7F7F" w:themeColor="text1" w:themeTint="80"/>
                <w:sz w:val="20"/>
                <w:szCs w:val="20"/>
              </w:rPr>
            </w:pPr>
            <w:r w:rsidRPr="00BF3557">
              <w:rPr>
                <w:rFonts w:ascii="Frederick Simms" w:hAnsi="Frederick Simms" w:cstheme="minorHAnsi"/>
                <w:bCs/>
                <w:color w:val="7F7F7F" w:themeColor="text1" w:themeTint="80"/>
                <w:sz w:val="20"/>
                <w:szCs w:val="20"/>
              </w:rPr>
              <w:t>Escalate lengthy</w:t>
            </w:r>
            <w:r w:rsidR="00B20D5B" w:rsidRPr="00BF3557">
              <w:rPr>
                <w:rFonts w:ascii="Frederick Simms" w:hAnsi="Frederick Simms" w:cstheme="minorHAnsi"/>
                <w:bCs/>
                <w:color w:val="7F7F7F" w:themeColor="text1" w:themeTint="80"/>
                <w:sz w:val="20"/>
                <w:szCs w:val="20"/>
              </w:rPr>
              <w:t xml:space="preserve"> repair times to </w:t>
            </w:r>
            <w:r w:rsidR="00C23522" w:rsidRPr="00BF3557">
              <w:rPr>
                <w:rFonts w:ascii="Frederick Simms" w:hAnsi="Frederick Simms" w:cstheme="minorHAnsi"/>
                <w:bCs/>
                <w:color w:val="7F7F7F" w:themeColor="text1" w:themeTint="80"/>
                <w:sz w:val="20"/>
                <w:szCs w:val="20"/>
              </w:rPr>
              <w:t xml:space="preserve">all relevant parties to focus efforts on improving dealer response </w:t>
            </w:r>
            <w:r w:rsidR="00A47420" w:rsidRPr="00BF3557">
              <w:rPr>
                <w:rFonts w:ascii="Frederick Simms" w:hAnsi="Frederick Simms" w:cstheme="minorHAnsi"/>
                <w:bCs/>
                <w:color w:val="7F7F7F" w:themeColor="text1" w:themeTint="80"/>
                <w:sz w:val="20"/>
                <w:szCs w:val="20"/>
              </w:rPr>
              <w:t>times.</w:t>
            </w:r>
          </w:p>
          <w:p w14:paraId="1E3FDAC3" w14:textId="77777777" w:rsidR="00C37F30" w:rsidRPr="00BF3557" w:rsidRDefault="00C37F30" w:rsidP="00C37F30">
            <w:pPr>
              <w:pStyle w:val="ListParagraph"/>
              <w:rPr>
                <w:rFonts w:ascii="Frederick Simms" w:hAnsi="Frederick Simms" w:cstheme="minorHAnsi"/>
                <w:bCs/>
                <w:color w:val="7F7F7F" w:themeColor="text1" w:themeTint="80"/>
                <w:sz w:val="20"/>
                <w:szCs w:val="20"/>
              </w:rPr>
            </w:pPr>
          </w:p>
          <w:p w14:paraId="1E3FDAC4" w14:textId="1CC5DFF8" w:rsidR="00C37F30" w:rsidRPr="00BF3557" w:rsidRDefault="00C37F30" w:rsidP="00BF3557">
            <w:pPr>
              <w:pStyle w:val="ListParagraph"/>
              <w:numPr>
                <w:ilvl w:val="0"/>
                <w:numId w:val="15"/>
              </w:numPr>
              <w:rPr>
                <w:rFonts w:ascii="Frederick Simms" w:hAnsi="Frederick Simms" w:cstheme="minorHAnsi"/>
                <w:bCs/>
                <w:color w:val="7F7F7F" w:themeColor="text1" w:themeTint="80"/>
                <w:sz w:val="20"/>
                <w:szCs w:val="20"/>
              </w:rPr>
            </w:pPr>
            <w:r w:rsidRPr="00BF3557">
              <w:rPr>
                <w:rFonts w:ascii="Frederick Simms" w:hAnsi="Frederick Simms" w:cstheme="minorHAnsi"/>
                <w:bCs/>
                <w:color w:val="7F7F7F" w:themeColor="text1" w:themeTint="80"/>
                <w:sz w:val="20"/>
                <w:szCs w:val="20"/>
              </w:rPr>
              <w:t xml:space="preserve">Escalate Parts supply issues to relevant </w:t>
            </w:r>
            <w:r w:rsidR="00A47420" w:rsidRPr="00BF3557">
              <w:rPr>
                <w:rFonts w:ascii="Frederick Simms" w:hAnsi="Frederick Simms" w:cstheme="minorHAnsi"/>
                <w:bCs/>
                <w:color w:val="7F7F7F" w:themeColor="text1" w:themeTint="80"/>
                <w:sz w:val="20"/>
                <w:szCs w:val="20"/>
              </w:rPr>
              <w:t>parties</w:t>
            </w:r>
            <w:r w:rsidR="00BF3557">
              <w:rPr>
                <w:rFonts w:ascii="Frederick Simms" w:hAnsi="Frederick Simms" w:cstheme="minorHAnsi"/>
                <w:bCs/>
                <w:color w:val="7F7F7F" w:themeColor="text1" w:themeTint="80"/>
                <w:sz w:val="20"/>
                <w:szCs w:val="20"/>
              </w:rPr>
              <w:t xml:space="preserve">, utilising internal and external channels </w:t>
            </w:r>
          </w:p>
          <w:p w14:paraId="1E3FDAC5" w14:textId="77777777" w:rsidR="005F4482" w:rsidRPr="00BF3557" w:rsidRDefault="005F4482" w:rsidP="005F4482">
            <w:pPr>
              <w:pStyle w:val="ListParagraph"/>
              <w:ind w:left="360"/>
              <w:rPr>
                <w:rFonts w:ascii="Frederick Simms" w:hAnsi="Frederick Simms" w:cstheme="minorHAnsi"/>
                <w:bCs/>
                <w:color w:val="7F7F7F" w:themeColor="text1" w:themeTint="80"/>
                <w:sz w:val="20"/>
                <w:szCs w:val="20"/>
              </w:rPr>
            </w:pPr>
          </w:p>
          <w:p w14:paraId="1E3FDAC6" w14:textId="7D556479" w:rsidR="00E034FF" w:rsidRPr="00BF3557" w:rsidRDefault="00C23522" w:rsidP="00BF3557">
            <w:pPr>
              <w:pStyle w:val="ListParagraph"/>
              <w:numPr>
                <w:ilvl w:val="0"/>
                <w:numId w:val="15"/>
              </w:numPr>
              <w:rPr>
                <w:rFonts w:ascii="Frederick Simms" w:hAnsi="Frederick Simms" w:cstheme="minorHAnsi"/>
                <w:bCs/>
                <w:color w:val="7F7F7F" w:themeColor="text1" w:themeTint="80"/>
                <w:sz w:val="20"/>
                <w:szCs w:val="20"/>
              </w:rPr>
            </w:pPr>
            <w:r w:rsidRPr="00BF3557">
              <w:rPr>
                <w:rFonts w:ascii="Frederick Simms" w:hAnsi="Frederick Simms" w:cstheme="minorHAnsi"/>
                <w:bCs/>
                <w:color w:val="7F7F7F" w:themeColor="text1" w:themeTint="80"/>
                <w:sz w:val="20"/>
                <w:szCs w:val="20"/>
              </w:rPr>
              <w:t xml:space="preserve">Achieve individual and department KPI’s and quality </w:t>
            </w:r>
            <w:r w:rsidR="00A47420" w:rsidRPr="00BF3557">
              <w:rPr>
                <w:rFonts w:ascii="Frederick Simms" w:hAnsi="Frederick Simms" w:cstheme="minorHAnsi"/>
                <w:bCs/>
                <w:color w:val="7F7F7F" w:themeColor="text1" w:themeTint="80"/>
                <w:sz w:val="20"/>
                <w:szCs w:val="20"/>
              </w:rPr>
              <w:t>measures.</w:t>
            </w:r>
          </w:p>
          <w:p w14:paraId="1E3FDAC9" w14:textId="77777777" w:rsidR="00CB4E0C" w:rsidRPr="00BF3557" w:rsidRDefault="00CB4E0C" w:rsidP="00A47420">
            <w:pPr>
              <w:rPr>
                <w:rFonts w:ascii="Frederick Simms" w:hAnsi="Frederick Simms" w:cstheme="minorHAnsi"/>
                <w:bCs/>
                <w:color w:val="7F7F7F" w:themeColor="text1" w:themeTint="80"/>
                <w:sz w:val="20"/>
                <w:szCs w:val="20"/>
              </w:rPr>
            </w:pPr>
          </w:p>
          <w:p w14:paraId="1E3FDACA" w14:textId="37376C82" w:rsidR="00CB4E0C" w:rsidRPr="00BF3557" w:rsidRDefault="00C23522" w:rsidP="00BF3557">
            <w:pPr>
              <w:pStyle w:val="ListParagraph"/>
              <w:numPr>
                <w:ilvl w:val="0"/>
                <w:numId w:val="15"/>
              </w:numPr>
              <w:rPr>
                <w:rFonts w:ascii="Frederick Simms" w:hAnsi="Frederick Simms" w:cstheme="minorHAnsi"/>
                <w:bCs/>
                <w:color w:val="7F7F7F" w:themeColor="text1" w:themeTint="80"/>
                <w:sz w:val="20"/>
                <w:szCs w:val="20"/>
              </w:rPr>
            </w:pPr>
            <w:r w:rsidRPr="00BF3557">
              <w:rPr>
                <w:rFonts w:ascii="Frederick Simms" w:hAnsi="Frederick Simms" w:cstheme="minorHAnsi"/>
                <w:bCs/>
                <w:color w:val="7F7F7F" w:themeColor="text1" w:themeTint="80"/>
                <w:sz w:val="20"/>
                <w:szCs w:val="20"/>
              </w:rPr>
              <w:t xml:space="preserve">Build and update product and process </w:t>
            </w:r>
            <w:r w:rsidR="00A47420" w:rsidRPr="00BF3557">
              <w:rPr>
                <w:rFonts w:ascii="Frederick Simms" w:hAnsi="Frederick Simms" w:cstheme="minorHAnsi"/>
                <w:bCs/>
                <w:color w:val="7F7F7F" w:themeColor="text1" w:themeTint="80"/>
                <w:sz w:val="20"/>
                <w:szCs w:val="20"/>
              </w:rPr>
              <w:t>knowledge.</w:t>
            </w:r>
          </w:p>
          <w:p w14:paraId="1E3FDACB" w14:textId="77777777" w:rsidR="00CB4E0C" w:rsidRPr="00BF3557" w:rsidRDefault="00CB4E0C" w:rsidP="00CB4E0C">
            <w:pPr>
              <w:pStyle w:val="ListParagraph"/>
              <w:rPr>
                <w:rFonts w:ascii="Frederick Simms" w:hAnsi="Frederick Simms" w:cstheme="minorHAnsi"/>
                <w:bCs/>
                <w:color w:val="7F7F7F" w:themeColor="text1" w:themeTint="80"/>
                <w:sz w:val="20"/>
                <w:szCs w:val="20"/>
              </w:rPr>
            </w:pPr>
          </w:p>
          <w:p w14:paraId="1E3FDACC" w14:textId="21D639E2" w:rsidR="00CB4E0C" w:rsidRPr="00BF3557" w:rsidRDefault="00C23522" w:rsidP="00BF3557">
            <w:pPr>
              <w:pStyle w:val="ListParagraph"/>
              <w:numPr>
                <w:ilvl w:val="0"/>
                <w:numId w:val="15"/>
              </w:numPr>
              <w:rPr>
                <w:rFonts w:ascii="Frederick Simms" w:hAnsi="Frederick Simms" w:cstheme="minorHAnsi"/>
                <w:bCs/>
                <w:color w:val="7F7F7F" w:themeColor="text1" w:themeTint="80"/>
                <w:sz w:val="20"/>
                <w:szCs w:val="20"/>
              </w:rPr>
            </w:pPr>
            <w:r w:rsidRPr="00BF3557">
              <w:rPr>
                <w:rFonts w:ascii="Frederick Simms" w:hAnsi="Frederick Simms" w:cstheme="minorHAnsi"/>
                <w:bCs/>
                <w:color w:val="7F7F7F" w:themeColor="text1" w:themeTint="80"/>
                <w:sz w:val="20"/>
                <w:szCs w:val="20"/>
              </w:rPr>
              <w:t xml:space="preserve">Build relationships with dealerships involving them in all matters relating to the </w:t>
            </w:r>
            <w:r w:rsidR="00A47420" w:rsidRPr="00BF3557">
              <w:rPr>
                <w:rFonts w:ascii="Frederick Simms" w:hAnsi="Frederick Simms" w:cstheme="minorHAnsi"/>
                <w:bCs/>
                <w:color w:val="7F7F7F" w:themeColor="text1" w:themeTint="80"/>
                <w:sz w:val="20"/>
                <w:szCs w:val="20"/>
              </w:rPr>
              <w:t>customer.</w:t>
            </w:r>
          </w:p>
          <w:p w14:paraId="1E3FDACF" w14:textId="77777777" w:rsidR="00C23522" w:rsidRPr="00BF3557" w:rsidRDefault="00C23522" w:rsidP="004C1DE1">
            <w:pPr>
              <w:rPr>
                <w:rFonts w:ascii="Frederick Simms" w:hAnsi="Frederick Simms" w:cstheme="minorHAnsi"/>
                <w:bCs/>
                <w:color w:val="7F7F7F" w:themeColor="text1" w:themeTint="80"/>
                <w:sz w:val="20"/>
                <w:szCs w:val="20"/>
              </w:rPr>
            </w:pPr>
          </w:p>
          <w:p w14:paraId="1E3FDAD0" w14:textId="12EE7CA4" w:rsidR="00E300A8" w:rsidRPr="00BF3557" w:rsidRDefault="00C23522" w:rsidP="00BF3557">
            <w:pPr>
              <w:pStyle w:val="ListParagraph"/>
              <w:numPr>
                <w:ilvl w:val="0"/>
                <w:numId w:val="15"/>
              </w:numPr>
              <w:rPr>
                <w:rFonts w:ascii="Frederick Simms" w:hAnsi="Frederick Simms" w:cstheme="minorHAnsi"/>
                <w:bCs/>
                <w:color w:val="7F7F7F" w:themeColor="text1" w:themeTint="80"/>
                <w:sz w:val="20"/>
                <w:szCs w:val="20"/>
              </w:rPr>
            </w:pPr>
            <w:r w:rsidRPr="00BF3557">
              <w:rPr>
                <w:rFonts w:ascii="Frederick Simms" w:hAnsi="Frederick Simms" w:cstheme="minorHAnsi"/>
                <w:bCs/>
                <w:color w:val="7F7F7F" w:themeColor="text1" w:themeTint="80"/>
                <w:sz w:val="20"/>
                <w:szCs w:val="20"/>
              </w:rPr>
              <w:t xml:space="preserve">Work as part of a team to drive improved </w:t>
            </w:r>
            <w:r w:rsidR="00A47420" w:rsidRPr="00BF3557">
              <w:rPr>
                <w:rFonts w:ascii="Frederick Simms" w:hAnsi="Frederick Simms" w:cstheme="minorHAnsi"/>
                <w:bCs/>
                <w:color w:val="7F7F7F" w:themeColor="text1" w:themeTint="80"/>
                <w:sz w:val="20"/>
                <w:szCs w:val="20"/>
              </w:rPr>
              <w:t>performance.</w:t>
            </w:r>
          </w:p>
          <w:p w14:paraId="1E3FDAD1" w14:textId="77777777" w:rsidR="00C37F30" w:rsidRPr="00BF3557" w:rsidRDefault="00C37F30" w:rsidP="004C1DE1">
            <w:pPr>
              <w:pStyle w:val="ListParagraph"/>
              <w:rPr>
                <w:rFonts w:ascii="Frederick Simms" w:hAnsi="Frederick Simms" w:cstheme="minorHAnsi"/>
                <w:bCs/>
                <w:color w:val="7F7F7F" w:themeColor="text1" w:themeTint="80"/>
                <w:sz w:val="20"/>
                <w:szCs w:val="20"/>
              </w:rPr>
            </w:pPr>
          </w:p>
          <w:p w14:paraId="1E3FDAD2" w14:textId="40B5859C" w:rsidR="00C37F30" w:rsidRPr="00BF3557" w:rsidRDefault="004C1DE1" w:rsidP="00BF3557">
            <w:pPr>
              <w:pStyle w:val="ListParagraph"/>
              <w:numPr>
                <w:ilvl w:val="0"/>
                <w:numId w:val="15"/>
              </w:numPr>
              <w:tabs>
                <w:tab w:val="left" w:pos="432"/>
              </w:tabs>
              <w:rPr>
                <w:rFonts w:ascii="Frederick Simms" w:hAnsi="Frederick Simms" w:cstheme="minorHAnsi"/>
                <w:bCs/>
                <w:color w:val="7F7F7F" w:themeColor="text1" w:themeTint="80"/>
                <w:sz w:val="20"/>
                <w:szCs w:val="20"/>
                <w:lang w:val="en-US"/>
              </w:rPr>
            </w:pPr>
            <w:r w:rsidRPr="00BF3557">
              <w:rPr>
                <w:rFonts w:ascii="Frederick Simms" w:hAnsi="Frederick Simms" w:cstheme="minorHAnsi"/>
                <w:bCs/>
                <w:color w:val="7F7F7F" w:themeColor="text1" w:themeTint="80"/>
                <w:sz w:val="20"/>
                <w:szCs w:val="20"/>
                <w:lang w:val="en-US"/>
              </w:rPr>
              <w:t xml:space="preserve">       </w:t>
            </w:r>
            <w:r w:rsidR="00C37F30" w:rsidRPr="00BF3557">
              <w:rPr>
                <w:rFonts w:ascii="Frederick Simms" w:hAnsi="Frederick Simms" w:cstheme="minorHAnsi"/>
                <w:bCs/>
                <w:color w:val="7F7F7F" w:themeColor="text1" w:themeTint="80"/>
                <w:sz w:val="20"/>
                <w:szCs w:val="20"/>
                <w:lang w:val="en-US"/>
              </w:rPr>
              <w:t>Manage the time to attend the customer at the roadside through effective communication, identifying how the customer can be proactively managed through to satisfactory completion.</w:t>
            </w:r>
          </w:p>
          <w:p w14:paraId="1E3FDAD4" w14:textId="77777777" w:rsidR="00C37F30" w:rsidRPr="00BF3557" w:rsidRDefault="00C37F30" w:rsidP="00C37F30">
            <w:pPr>
              <w:pStyle w:val="ListParagraph"/>
              <w:ind w:left="360"/>
              <w:rPr>
                <w:rFonts w:ascii="Frederick Simms" w:hAnsi="Frederick Simms" w:cstheme="minorHAnsi"/>
                <w:bCs/>
                <w:color w:val="7F7F7F" w:themeColor="text1" w:themeTint="80"/>
                <w:sz w:val="20"/>
                <w:szCs w:val="20"/>
              </w:rPr>
            </w:pPr>
          </w:p>
          <w:p w14:paraId="1E3FDAD5" w14:textId="77777777" w:rsidR="00E300A8" w:rsidRPr="00BF3557" w:rsidRDefault="00E300A8" w:rsidP="00C37F30">
            <w:pPr>
              <w:pStyle w:val="ListParagraph"/>
              <w:ind w:left="360"/>
              <w:rPr>
                <w:rFonts w:ascii="Frederick Simms" w:hAnsi="Frederick Simms" w:cstheme="minorHAnsi"/>
                <w:bCs/>
                <w:color w:val="7F7F7F" w:themeColor="text1" w:themeTint="80"/>
                <w:sz w:val="20"/>
                <w:szCs w:val="20"/>
              </w:rPr>
            </w:pPr>
          </w:p>
          <w:p w14:paraId="1E3FDAD6" w14:textId="77777777" w:rsidR="00DD0ACF" w:rsidRPr="00BF3557" w:rsidRDefault="00DD0ACF" w:rsidP="00DD0ACF">
            <w:pPr>
              <w:pStyle w:val="ListParagraph"/>
              <w:rPr>
                <w:rFonts w:ascii="Frederick Simms" w:hAnsi="Frederick Simms" w:cstheme="minorHAnsi"/>
                <w:bCs/>
                <w:color w:val="7F7F7F" w:themeColor="text1" w:themeTint="80"/>
                <w:sz w:val="20"/>
                <w:szCs w:val="20"/>
              </w:rPr>
            </w:pPr>
          </w:p>
          <w:p w14:paraId="1E3FDAD7" w14:textId="77777777" w:rsidR="00DD0ACF" w:rsidRPr="00BF3557" w:rsidRDefault="00DD0ACF" w:rsidP="0066048E">
            <w:pPr>
              <w:pStyle w:val="ListParagraph"/>
              <w:ind w:left="360"/>
              <w:rPr>
                <w:rFonts w:ascii="Frederick Simms" w:hAnsi="Frederick Simms" w:cstheme="minorHAnsi"/>
                <w:bCs/>
                <w:color w:val="7F7F7F" w:themeColor="text1" w:themeTint="80"/>
                <w:sz w:val="20"/>
                <w:szCs w:val="20"/>
              </w:rPr>
            </w:pPr>
          </w:p>
        </w:tc>
        <w:tc>
          <w:tcPr>
            <w:tcW w:w="3690" w:type="dxa"/>
            <w:shd w:val="clear" w:color="auto" w:fill="auto"/>
          </w:tcPr>
          <w:p w14:paraId="1E3FDAD9" w14:textId="04943918" w:rsidR="009B354B" w:rsidRPr="00BF3557" w:rsidRDefault="009B354B" w:rsidP="00C71352">
            <w:pPr>
              <w:rPr>
                <w:rFonts w:ascii="Frederick Simms" w:hAnsi="Frederick Simms" w:cstheme="minorHAnsi"/>
                <w:b/>
                <w:color w:val="7F7F7F" w:themeColor="text1" w:themeTint="80"/>
                <w:sz w:val="20"/>
                <w:szCs w:val="20"/>
              </w:rPr>
            </w:pPr>
            <w:r w:rsidRPr="00BF3557">
              <w:rPr>
                <w:rFonts w:ascii="Frederick Simms" w:hAnsi="Frederick Simms" w:cstheme="minorHAnsi"/>
                <w:b/>
                <w:color w:val="7F7F7F" w:themeColor="text1" w:themeTint="80"/>
                <w:sz w:val="20"/>
                <w:szCs w:val="20"/>
              </w:rPr>
              <w:lastRenderedPageBreak/>
              <w:t>Skills/Knowledge</w:t>
            </w:r>
            <w:r w:rsidR="00CE0BE1" w:rsidRPr="00BF3557">
              <w:rPr>
                <w:rFonts w:ascii="Frederick Simms" w:hAnsi="Frederick Simms" w:cstheme="minorHAnsi"/>
                <w:b/>
                <w:color w:val="7F7F7F" w:themeColor="text1" w:themeTint="80"/>
                <w:sz w:val="20"/>
                <w:szCs w:val="20"/>
              </w:rPr>
              <w:t>:</w:t>
            </w:r>
            <w:r w:rsidRPr="00BF3557">
              <w:rPr>
                <w:rFonts w:ascii="Frederick Simms" w:hAnsi="Frederick Simms" w:cstheme="minorHAnsi"/>
                <w:b/>
                <w:color w:val="7F7F7F" w:themeColor="text1" w:themeTint="80"/>
                <w:sz w:val="20"/>
                <w:szCs w:val="20"/>
              </w:rPr>
              <w:t>/Experience</w:t>
            </w:r>
          </w:p>
          <w:p w14:paraId="455EFDF9" w14:textId="77777777" w:rsidR="00313ECC" w:rsidRPr="00BF3557" w:rsidRDefault="00313ECC" w:rsidP="00C71352">
            <w:pPr>
              <w:rPr>
                <w:rFonts w:ascii="Frederick Simms" w:hAnsi="Frederick Simms" w:cstheme="minorHAnsi"/>
                <w:bCs/>
                <w:color w:val="7F7F7F" w:themeColor="text1" w:themeTint="80"/>
                <w:sz w:val="20"/>
                <w:szCs w:val="20"/>
              </w:rPr>
            </w:pPr>
          </w:p>
          <w:p w14:paraId="1E3FDADA" w14:textId="77777777" w:rsidR="00DD0ACF" w:rsidRPr="00BF3557" w:rsidRDefault="00DD0ACF" w:rsidP="00BF3557">
            <w:pPr>
              <w:pStyle w:val="ListParagraph"/>
              <w:numPr>
                <w:ilvl w:val="0"/>
                <w:numId w:val="14"/>
              </w:numPr>
              <w:rPr>
                <w:rFonts w:ascii="Frederick Simms" w:hAnsi="Frederick Simms" w:cstheme="minorHAnsi"/>
                <w:bCs/>
                <w:color w:val="7F7F7F" w:themeColor="text1" w:themeTint="80"/>
                <w:sz w:val="20"/>
                <w:szCs w:val="20"/>
              </w:rPr>
            </w:pPr>
            <w:r w:rsidRPr="00BF3557">
              <w:rPr>
                <w:rFonts w:ascii="Frederick Simms" w:hAnsi="Frederick Simms" w:cstheme="minorHAnsi"/>
                <w:bCs/>
                <w:color w:val="7F7F7F" w:themeColor="text1" w:themeTint="80"/>
                <w:sz w:val="20"/>
                <w:szCs w:val="20"/>
              </w:rPr>
              <w:t>Excellent accuracy thoroughness and attention to detail</w:t>
            </w:r>
          </w:p>
          <w:p w14:paraId="1E3FDADB" w14:textId="3222C5A7" w:rsidR="001A4924" w:rsidRPr="00BF3557" w:rsidRDefault="00CE0BE1" w:rsidP="00BF3557">
            <w:pPr>
              <w:pStyle w:val="ListParagraph"/>
              <w:numPr>
                <w:ilvl w:val="0"/>
                <w:numId w:val="14"/>
              </w:numPr>
              <w:rPr>
                <w:rFonts w:ascii="Frederick Simms" w:hAnsi="Frederick Simms" w:cstheme="minorHAnsi"/>
                <w:bCs/>
                <w:color w:val="7F7F7F" w:themeColor="text1" w:themeTint="80"/>
                <w:sz w:val="20"/>
                <w:szCs w:val="20"/>
              </w:rPr>
            </w:pPr>
            <w:r w:rsidRPr="00BF3557">
              <w:rPr>
                <w:rFonts w:ascii="Frederick Simms" w:hAnsi="Frederick Simms" w:cstheme="minorHAnsi"/>
                <w:bCs/>
                <w:color w:val="7F7F7F" w:themeColor="text1" w:themeTint="80"/>
                <w:sz w:val="20"/>
                <w:szCs w:val="20"/>
              </w:rPr>
              <w:t xml:space="preserve">Proven Customer Service skills and the ability to create rapport </w:t>
            </w:r>
            <w:r w:rsidR="00296775" w:rsidRPr="00BF3557">
              <w:rPr>
                <w:rFonts w:ascii="Frederick Simms" w:hAnsi="Frederick Simms" w:cstheme="minorHAnsi"/>
                <w:bCs/>
                <w:color w:val="7F7F7F" w:themeColor="text1" w:themeTint="80"/>
                <w:sz w:val="20"/>
                <w:szCs w:val="20"/>
              </w:rPr>
              <w:t>quickly.</w:t>
            </w:r>
          </w:p>
          <w:p w14:paraId="1E3FDADD" w14:textId="77777777" w:rsidR="00CE0BE1" w:rsidRPr="00BF3557" w:rsidRDefault="00CE0BE1" w:rsidP="00BF3557">
            <w:pPr>
              <w:pStyle w:val="ListParagraph"/>
              <w:numPr>
                <w:ilvl w:val="0"/>
                <w:numId w:val="14"/>
              </w:numPr>
              <w:rPr>
                <w:rFonts w:ascii="Frederick Simms" w:hAnsi="Frederick Simms" w:cstheme="minorHAnsi"/>
                <w:bCs/>
                <w:color w:val="7F7F7F" w:themeColor="text1" w:themeTint="80"/>
                <w:sz w:val="20"/>
                <w:szCs w:val="20"/>
              </w:rPr>
            </w:pPr>
            <w:r w:rsidRPr="00BF3557">
              <w:rPr>
                <w:rFonts w:ascii="Frederick Simms" w:hAnsi="Frederick Simms" w:cstheme="minorHAnsi"/>
                <w:bCs/>
                <w:color w:val="7F7F7F" w:themeColor="text1" w:themeTint="80"/>
                <w:sz w:val="20"/>
                <w:szCs w:val="20"/>
              </w:rPr>
              <w:t>Can build and maintain relationships with Corporate Customers</w:t>
            </w:r>
            <w:r w:rsidR="005F4482" w:rsidRPr="00BF3557">
              <w:rPr>
                <w:rFonts w:ascii="Frederick Simms" w:hAnsi="Frederick Simms" w:cstheme="minorHAnsi"/>
                <w:bCs/>
                <w:color w:val="7F7F7F" w:themeColor="text1" w:themeTint="80"/>
                <w:sz w:val="20"/>
                <w:szCs w:val="20"/>
              </w:rPr>
              <w:t xml:space="preserve"> and Clients</w:t>
            </w:r>
          </w:p>
          <w:p w14:paraId="1E3FDADE" w14:textId="77777777" w:rsidR="00CE0BE1" w:rsidRPr="00BF3557" w:rsidRDefault="00CE0BE1" w:rsidP="00BF3557">
            <w:pPr>
              <w:pStyle w:val="ListParagraph"/>
              <w:numPr>
                <w:ilvl w:val="0"/>
                <w:numId w:val="14"/>
              </w:numPr>
              <w:rPr>
                <w:rFonts w:ascii="Frederick Simms" w:hAnsi="Frederick Simms" w:cstheme="minorHAnsi"/>
                <w:bCs/>
                <w:color w:val="7F7F7F" w:themeColor="text1" w:themeTint="80"/>
                <w:sz w:val="20"/>
                <w:szCs w:val="20"/>
              </w:rPr>
            </w:pPr>
            <w:r w:rsidRPr="00BF3557">
              <w:rPr>
                <w:rFonts w:ascii="Frederick Simms" w:hAnsi="Frederick Simms" w:cstheme="minorHAnsi"/>
                <w:bCs/>
                <w:color w:val="7F7F7F" w:themeColor="text1" w:themeTint="80"/>
                <w:sz w:val="20"/>
                <w:szCs w:val="20"/>
              </w:rPr>
              <w:t>Proficient at using IT systems including MS Office</w:t>
            </w:r>
          </w:p>
          <w:p w14:paraId="1E3FDADF" w14:textId="77777777" w:rsidR="00CE0BE1" w:rsidRPr="00BF3557" w:rsidRDefault="00CE0BE1" w:rsidP="00BF3557">
            <w:pPr>
              <w:pStyle w:val="ListParagraph"/>
              <w:numPr>
                <w:ilvl w:val="0"/>
                <w:numId w:val="14"/>
              </w:numPr>
              <w:rPr>
                <w:rFonts w:ascii="Frederick Simms" w:hAnsi="Frederick Simms" w:cstheme="minorHAnsi"/>
                <w:bCs/>
                <w:color w:val="7F7F7F" w:themeColor="text1" w:themeTint="80"/>
                <w:sz w:val="20"/>
                <w:szCs w:val="20"/>
              </w:rPr>
            </w:pPr>
            <w:r w:rsidRPr="00BF3557">
              <w:rPr>
                <w:rFonts w:ascii="Frederick Simms" w:hAnsi="Frederick Simms" w:cstheme="minorHAnsi"/>
                <w:bCs/>
                <w:color w:val="7F7F7F" w:themeColor="text1" w:themeTint="80"/>
                <w:sz w:val="20"/>
                <w:szCs w:val="20"/>
              </w:rPr>
              <w:t xml:space="preserve">Experience of the Contact Centre environment </w:t>
            </w:r>
          </w:p>
          <w:p w14:paraId="1E3FDAE0" w14:textId="77777777" w:rsidR="005F4482" w:rsidRPr="00BF3557" w:rsidRDefault="005F4482" w:rsidP="00BF3557">
            <w:pPr>
              <w:pStyle w:val="ListParagraph"/>
              <w:numPr>
                <w:ilvl w:val="0"/>
                <w:numId w:val="14"/>
              </w:numPr>
              <w:rPr>
                <w:rFonts w:ascii="Frederick Simms" w:hAnsi="Frederick Simms" w:cstheme="minorHAnsi"/>
                <w:bCs/>
                <w:color w:val="7F7F7F" w:themeColor="text1" w:themeTint="80"/>
                <w:sz w:val="20"/>
                <w:szCs w:val="20"/>
              </w:rPr>
            </w:pPr>
            <w:r w:rsidRPr="00BF3557">
              <w:rPr>
                <w:rFonts w:ascii="Frederick Simms" w:hAnsi="Frederick Simms" w:cstheme="minorHAnsi"/>
                <w:bCs/>
                <w:color w:val="7F7F7F" w:themeColor="text1" w:themeTint="80"/>
                <w:sz w:val="20"/>
                <w:szCs w:val="20"/>
              </w:rPr>
              <w:t>Awareness of the Breakdown industry</w:t>
            </w:r>
          </w:p>
          <w:p w14:paraId="08F97E48" w14:textId="77777777" w:rsidR="00296775" w:rsidRPr="00BF3557" w:rsidRDefault="00296775" w:rsidP="00BF3557">
            <w:pPr>
              <w:pStyle w:val="ListParagraph"/>
              <w:numPr>
                <w:ilvl w:val="0"/>
                <w:numId w:val="14"/>
              </w:numPr>
              <w:rPr>
                <w:rFonts w:ascii="Frederick Simms" w:hAnsi="Frederick Simms" w:cstheme="minorHAnsi"/>
                <w:color w:val="7F7F7F" w:themeColor="text1" w:themeTint="80"/>
                <w:sz w:val="20"/>
                <w:szCs w:val="20"/>
              </w:rPr>
            </w:pPr>
            <w:r w:rsidRPr="00BF3557">
              <w:rPr>
                <w:rFonts w:ascii="Frederick Simms" w:hAnsi="Frederick Simms" w:cstheme="minorHAnsi"/>
                <w:color w:val="7F7F7F" w:themeColor="text1" w:themeTint="80"/>
                <w:sz w:val="20"/>
                <w:szCs w:val="20"/>
              </w:rPr>
              <w:t xml:space="preserve">Communicate effectively with third party supply chain and other RAC Colleagues </w:t>
            </w:r>
          </w:p>
          <w:p w14:paraId="67EF771B" w14:textId="77777777" w:rsidR="00296775" w:rsidRPr="00BF3557" w:rsidRDefault="00296775" w:rsidP="00BF3557">
            <w:pPr>
              <w:pStyle w:val="ListParagraph"/>
              <w:numPr>
                <w:ilvl w:val="0"/>
                <w:numId w:val="14"/>
              </w:numPr>
              <w:rPr>
                <w:rFonts w:ascii="Frederick Simms" w:hAnsi="Frederick Simms" w:cstheme="minorHAnsi"/>
                <w:bCs/>
                <w:color w:val="7F7F7F" w:themeColor="text1" w:themeTint="80"/>
                <w:sz w:val="20"/>
                <w:szCs w:val="20"/>
              </w:rPr>
            </w:pPr>
          </w:p>
          <w:p w14:paraId="1E3FDAE1" w14:textId="77777777" w:rsidR="00CE0BE1" w:rsidRPr="00BF3557" w:rsidRDefault="00CE0BE1" w:rsidP="008D5959">
            <w:pPr>
              <w:rPr>
                <w:rFonts w:ascii="Frederick Simms" w:hAnsi="Frederick Simms" w:cstheme="minorHAnsi"/>
                <w:bCs/>
                <w:color w:val="7F7F7F" w:themeColor="text1" w:themeTint="80"/>
                <w:sz w:val="20"/>
                <w:szCs w:val="20"/>
              </w:rPr>
            </w:pPr>
          </w:p>
          <w:p w14:paraId="1E3FDAE2" w14:textId="77777777" w:rsidR="008D5959" w:rsidRPr="00BF3557" w:rsidRDefault="008D5959" w:rsidP="008D5959">
            <w:pPr>
              <w:rPr>
                <w:rFonts w:ascii="Frederick Simms" w:hAnsi="Frederick Simms" w:cstheme="minorHAnsi"/>
                <w:bCs/>
                <w:color w:val="7F7F7F" w:themeColor="text1" w:themeTint="80"/>
                <w:sz w:val="20"/>
                <w:szCs w:val="20"/>
              </w:rPr>
            </w:pPr>
            <w:r w:rsidRPr="00BF3557">
              <w:rPr>
                <w:rFonts w:ascii="Frederick Simms" w:hAnsi="Frederick Simms" w:cstheme="minorHAnsi"/>
                <w:bCs/>
                <w:color w:val="7F7F7F" w:themeColor="text1" w:themeTint="80"/>
                <w:sz w:val="20"/>
                <w:szCs w:val="20"/>
              </w:rPr>
              <w:t>Personal Attributes</w:t>
            </w:r>
            <w:r w:rsidR="00CE0BE1" w:rsidRPr="00BF3557">
              <w:rPr>
                <w:rFonts w:ascii="Frederick Simms" w:hAnsi="Frederick Simms" w:cstheme="minorHAnsi"/>
                <w:bCs/>
                <w:color w:val="7F7F7F" w:themeColor="text1" w:themeTint="80"/>
                <w:sz w:val="20"/>
                <w:szCs w:val="20"/>
              </w:rPr>
              <w:t>:</w:t>
            </w:r>
          </w:p>
          <w:p w14:paraId="1E3FDAE3" w14:textId="77777777" w:rsidR="008D5959" w:rsidRPr="00BF3557" w:rsidRDefault="001C78DE" w:rsidP="00BF3557">
            <w:pPr>
              <w:pStyle w:val="ListParagraph"/>
              <w:numPr>
                <w:ilvl w:val="0"/>
                <w:numId w:val="14"/>
              </w:numPr>
              <w:rPr>
                <w:rFonts w:ascii="Frederick Simms" w:hAnsi="Frederick Simms" w:cstheme="minorHAnsi"/>
                <w:bCs/>
                <w:color w:val="7F7F7F" w:themeColor="text1" w:themeTint="80"/>
                <w:sz w:val="20"/>
                <w:szCs w:val="20"/>
              </w:rPr>
            </w:pPr>
            <w:r w:rsidRPr="00BF3557">
              <w:rPr>
                <w:rFonts w:ascii="Frederick Simms" w:hAnsi="Frederick Simms" w:cstheme="minorHAnsi"/>
                <w:bCs/>
                <w:color w:val="7F7F7F" w:themeColor="text1" w:themeTint="80"/>
                <w:sz w:val="20"/>
                <w:szCs w:val="20"/>
              </w:rPr>
              <w:t xml:space="preserve">Strong </w:t>
            </w:r>
            <w:r w:rsidR="00CE0BE1" w:rsidRPr="00BF3557">
              <w:rPr>
                <w:rFonts w:ascii="Frederick Simms" w:hAnsi="Frederick Simms" w:cstheme="minorHAnsi"/>
                <w:bCs/>
                <w:color w:val="7F7F7F" w:themeColor="text1" w:themeTint="80"/>
                <w:sz w:val="20"/>
                <w:szCs w:val="20"/>
              </w:rPr>
              <w:t>communication skills, both oral and written</w:t>
            </w:r>
          </w:p>
          <w:p w14:paraId="1E3FDAE4" w14:textId="77777777" w:rsidR="00CE0BE1" w:rsidRPr="00BF3557" w:rsidRDefault="00CE0BE1" w:rsidP="00BF3557">
            <w:pPr>
              <w:pStyle w:val="ListParagraph"/>
              <w:numPr>
                <w:ilvl w:val="0"/>
                <w:numId w:val="14"/>
              </w:numPr>
              <w:rPr>
                <w:rFonts w:ascii="Frederick Simms" w:hAnsi="Frederick Simms" w:cstheme="minorHAnsi"/>
                <w:bCs/>
                <w:color w:val="7F7F7F" w:themeColor="text1" w:themeTint="80"/>
                <w:sz w:val="20"/>
                <w:szCs w:val="20"/>
              </w:rPr>
            </w:pPr>
            <w:r w:rsidRPr="00BF3557">
              <w:rPr>
                <w:rFonts w:ascii="Frederick Simms" w:hAnsi="Frederick Simms" w:cstheme="minorHAnsi"/>
                <w:bCs/>
                <w:color w:val="7F7F7F" w:themeColor="text1" w:themeTint="80"/>
                <w:sz w:val="20"/>
                <w:szCs w:val="20"/>
              </w:rPr>
              <w:t>Flexible in approach to workload</w:t>
            </w:r>
          </w:p>
          <w:p w14:paraId="1E3FDAE5" w14:textId="7E332AD5" w:rsidR="00CE0BE1" w:rsidRPr="00BF3557" w:rsidRDefault="00CE0BE1" w:rsidP="00BF3557">
            <w:pPr>
              <w:pStyle w:val="ListParagraph"/>
              <w:numPr>
                <w:ilvl w:val="0"/>
                <w:numId w:val="14"/>
              </w:numPr>
              <w:rPr>
                <w:rFonts w:ascii="Frederick Simms" w:hAnsi="Frederick Simms" w:cstheme="minorHAnsi"/>
                <w:bCs/>
                <w:color w:val="7F7F7F" w:themeColor="text1" w:themeTint="80"/>
                <w:sz w:val="20"/>
                <w:szCs w:val="20"/>
              </w:rPr>
            </w:pPr>
            <w:r w:rsidRPr="00BF3557">
              <w:rPr>
                <w:rFonts w:ascii="Frederick Simms" w:hAnsi="Frederick Simms" w:cstheme="minorHAnsi"/>
                <w:bCs/>
                <w:color w:val="7F7F7F" w:themeColor="text1" w:themeTint="80"/>
                <w:sz w:val="20"/>
                <w:szCs w:val="20"/>
              </w:rPr>
              <w:t xml:space="preserve">Able to manage own workload and effectively manage time to achieve personal </w:t>
            </w:r>
            <w:r w:rsidR="00296775" w:rsidRPr="00BF3557">
              <w:rPr>
                <w:rFonts w:ascii="Frederick Simms" w:hAnsi="Frederick Simms" w:cstheme="minorHAnsi"/>
                <w:bCs/>
                <w:color w:val="7F7F7F" w:themeColor="text1" w:themeTint="80"/>
                <w:sz w:val="20"/>
                <w:szCs w:val="20"/>
              </w:rPr>
              <w:t>objectives.</w:t>
            </w:r>
          </w:p>
          <w:p w14:paraId="1E3FDAE6" w14:textId="0968A77B" w:rsidR="00CE0BE1" w:rsidRPr="00BF3557" w:rsidRDefault="00CE0BE1" w:rsidP="00BF3557">
            <w:pPr>
              <w:pStyle w:val="ListParagraph"/>
              <w:numPr>
                <w:ilvl w:val="0"/>
                <w:numId w:val="14"/>
              </w:numPr>
              <w:rPr>
                <w:rFonts w:ascii="Frederick Simms" w:hAnsi="Frederick Simms" w:cstheme="minorHAnsi"/>
                <w:bCs/>
                <w:color w:val="7F7F7F" w:themeColor="text1" w:themeTint="80"/>
                <w:sz w:val="20"/>
                <w:szCs w:val="20"/>
              </w:rPr>
            </w:pPr>
            <w:r w:rsidRPr="00BF3557">
              <w:rPr>
                <w:rFonts w:ascii="Frederick Simms" w:hAnsi="Frederick Simms" w:cstheme="minorHAnsi"/>
                <w:bCs/>
                <w:color w:val="7F7F7F" w:themeColor="text1" w:themeTint="80"/>
                <w:sz w:val="20"/>
                <w:szCs w:val="20"/>
              </w:rPr>
              <w:t xml:space="preserve">Work effectively as part of a team and find opportunities for </w:t>
            </w:r>
            <w:r w:rsidR="00296775" w:rsidRPr="00BF3557">
              <w:rPr>
                <w:rFonts w:ascii="Frederick Simms" w:hAnsi="Frederick Simms" w:cstheme="minorHAnsi"/>
                <w:bCs/>
                <w:color w:val="7F7F7F" w:themeColor="text1" w:themeTint="80"/>
                <w:sz w:val="20"/>
                <w:szCs w:val="20"/>
              </w:rPr>
              <w:t>improvement.</w:t>
            </w:r>
          </w:p>
          <w:p w14:paraId="1E3FDAE8" w14:textId="6CC3C3C0" w:rsidR="00CE0BE1" w:rsidRPr="00BF3557" w:rsidRDefault="00CE0BE1" w:rsidP="00BF3557">
            <w:pPr>
              <w:pStyle w:val="ListParagraph"/>
              <w:numPr>
                <w:ilvl w:val="0"/>
                <w:numId w:val="14"/>
              </w:numPr>
              <w:rPr>
                <w:rFonts w:ascii="Frederick Simms" w:hAnsi="Frederick Simms" w:cstheme="minorHAnsi"/>
                <w:bCs/>
                <w:color w:val="7F7F7F" w:themeColor="text1" w:themeTint="80"/>
                <w:sz w:val="20"/>
                <w:szCs w:val="20"/>
              </w:rPr>
            </w:pPr>
            <w:r w:rsidRPr="00BF3557">
              <w:rPr>
                <w:rFonts w:ascii="Frederick Simms" w:hAnsi="Frederick Simms" w:cstheme="minorHAnsi"/>
                <w:bCs/>
                <w:color w:val="7F7F7F" w:themeColor="text1" w:themeTint="80"/>
                <w:sz w:val="20"/>
                <w:szCs w:val="20"/>
              </w:rPr>
              <w:t xml:space="preserve">Willingness to support others in their role so the Company can achieve its </w:t>
            </w:r>
            <w:r w:rsidR="00296775" w:rsidRPr="00BF3557">
              <w:rPr>
                <w:rFonts w:ascii="Frederick Simms" w:hAnsi="Frederick Simms" w:cstheme="minorHAnsi"/>
                <w:bCs/>
                <w:color w:val="7F7F7F" w:themeColor="text1" w:themeTint="80"/>
                <w:sz w:val="20"/>
                <w:szCs w:val="20"/>
              </w:rPr>
              <w:t>objectives.</w:t>
            </w:r>
          </w:p>
          <w:p w14:paraId="1E3FDAEA" w14:textId="77777777" w:rsidR="00CE0BE1" w:rsidRPr="00BF3557" w:rsidRDefault="00CE0BE1" w:rsidP="001A4924">
            <w:pPr>
              <w:rPr>
                <w:rFonts w:ascii="Frederick Simms" w:hAnsi="Frederick Simms" w:cstheme="minorHAnsi"/>
                <w:bCs/>
                <w:color w:val="7F7F7F" w:themeColor="text1" w:themeTint="80"/>
                <w:sz w:val="20"/>
                <w:szCs w:val="20"/>
              </w:rPr>
            </w:pPr>
          </w:p>
          <w:p w14:paraId="1E3FDAEB" w14:textId="77777777" w:rsidR="009B354B" w:rsidRPr="00BF3557" w:rsidRDefault="001C78DE" w:rsidP="001A4924">
            <w:pPr>
              <w:rPr>
                <w:rFonts w:ascii="Frederick Simms" w:hAnsi="Frederick Simms" w:cstheme="minorHAnsi"/>
                <w:bCs/>
                <w:color w:val="7F7F7F" w:themeColor="text1" w:themeTint="80"/>
                <w:sz w:val="20"/>
                <w:szCs w:val="20"/>
              </w:rPr>
            </w:pPr>
            <w:r w:rsidRPr="00BF3557">
              <w:rPr>
                <w:rFonts w:ascii="Frederick Simms" w:hAnsi="Frederick Simms" w:cstheme="minorHAnsi"/>
                <w:bCs/>
                <w:color w:val="7F7F7F" w:themeColor="text1" w:themeTint="80"/>
                <w:sz w:val="20"/>
                <w:szCs w:val="20"/>
              </w:rPr>
              <w:t>Qualifications/FC</w:t>
            </w:r>
            <w:r w:rsidR="009B354B" w:rsidRPr="00BF3557">
              <w:rPr>
                <w:rFonts w:ascii="Frederick Simms" w:hAnsi="Frederick Simms" w:cstheme="minorHAnsi"/>
                <w:bCs/>
                <w:color w:val="7F7F7F" w:themeColor="text1" w:themeTint="80"/>
                <w:sz w:val="20"/>
                <w:szCs w:val="20"/>
              </w:rPr>
              <w:t>A:</w:t>
            </w:r>
          </w:p>
          <w:p w14:paraId="1E3FDAEC" w14:textId="77777777" w:rsidR="006A2BA5" w:rsidRPr="00BF3557" w:rsidRDefault="006A2BA5" w:rsidP="00BF3557">
            <w:pPr>
              <w:numPr>
                <w:ilvl w:val="0"/>
                <w:numId w:val="14"/>
              </w:numPr>
              <w:rPr>
                <w:rFonts w:ascii="Frederick Simms" w:hAnsi="Frederick Simms" w:cstheme="minorHAnsi"/>
                <w:bCs/>
                <w:color w:val="7F7F7F" w:themeColor="text1" w:themeTint="80"/>
                <w:sz w:val="20"/>
                <w:szCs w:val="20"/>
              </w:rPr>
            </w:pPr>
            <w:r w:rsidRPr="00BF3557">
              <w:rPr>
                <w:rFonts w:ascii="Frederick Simms" w:hAnsi="Frederick Simms" w:cstheme="minorHAnsi"/>
                <w:bCs/>
                <w:color w:val="7F7F7F" w:themeColor="text1" w:themeTint="80"/>
                <w:sz w:val="20"/>
                <w:szCs w:val="20"/>
              </w:rPr>
              <w:lastRenderedPageBreak/>
              <w:t>Knowledge of breakdown products</w:t>
            </w:r>
          </w:p>
          <w:p w14:paraId="1E3FDAED" w14:textId="77777777" w:rsidR="006A2BA5" w:rsidRPr="00BF3557" w:rsidRDefault="006A2BA5" w:rsidP="00BF3557">
            <w:pPr>
              <w:numPr>
                <w:ilvl w:val="0"/>
                <w:numId w:val="14"/>
              </w:numPr>
              <w:rPr>
                <w:rFonts w:ascii="Frederick Simms" w:hAnsi="Frederick Simms" w:cstheme="minorHAnsi"/>
                <w:bCs/>
                <w:color w:val="7F7F7F" w:themeColor="text1" w:themeTint="80"/>
                <w:sz w:val="20"/>
                <w:szCs w:val="20"/>
              </w:rPr>
            </w:pPr>
            <w:r w:rsidRPr="00BF3557">
              <w:rPr>
                <w:rFonts w:ascii="Frederick Simms" w:hAnsi="Frederick Simms" w:cstheme="minorHAnsi"/>
                <w:bCs/>
                <w:color w:val="7F7F7F" w:themeColor="text1" w:themeTint="80"/>
                <w:sz w:val="20"/>
                <w:szCs w:val="20"/>
              </w:rPr>
              <w:t>Knowledge of systems and processes</w:t>
            </w:r>
          </w:p>
          <w:p w14:paraId="1E3FDAEE" w14:textId="77777777" w:rsidR="006A2BA5" w:rsidRPr="00BF3557" w:rsidRDefault="006A2BA5" w:rsidP="00BF3557">
            <w:pPr>
              <w:numPr>
                <w:ilvl w:val="0"/>
                <w:numId w:val="14"/>
              </w:numPr>
              <w:rPr>
                <w:rFonts w:ascii="Frederick Simms" w:hAnsi="Frederick Simms" w:cstheme="minorHAnsi"/>
                <w:bCs/>
                <w:color w:val="7F7F7F" w:themeColor="text1" w:themeTint="80"/>
                <w:sz w:val="20"/>
                <w:szCs w:val="20"/>
              </w:rPr>
            </w:pPr>
            <w:r w:rsidRPr="00BF3557">
              <w:rPr>
                <w:rFonts w:ascii="Frederick Simms" w:hAnsi="Frederick Simms" w:cstheme="minorHAnsi"/>
                <w:bCs/>
                <w:color w:val="7F7F7F" w:themeColor="text1" w:themeTint="80"/>
                <w:sz w:val="20"/>
                <w:szCs w:val="20"/>
              </w:rPr>
              <w:t>Requirement to conform to Data Protection Act, Working Time Directive, Health &amp; Safety and FCA.</w:t>
            </w:r>
          </w:p>
          <w:p w14:paraId="1E3FDAEF" w14:textId="77777777" w:rsidR="00FD528C" w:rsidRPr="00BF3557" w:rsidRDefault="00FD528C" w:rsidP="00097AA3">
            <w:pPr>
              <w:rPr>
                <w:rFonts w:ascii="Frederick Simms" w:hAnsi="Frederick Simms" w:cstheme="minorHAnsi"/>
                <w:bCs/>
                <w:color w:val="7F7F7F" w:themeColor="text1" w:themeTint="80"/>
                <w:sz w:val="20"/>
                <w:szCs w:val="20"/>
              </w:rPr>
            </w:pPr>
          </w:p>
        </w:tc>
        <w:tc>
          <w:tcPr>
            <w:tcW w:w="3255" w:type="dxa"/>
            <w:shd w:val="clear" w:color="auto" w:fill="auto"/>
          </w:tcPr>
          <w:p w14:paraId="1E3FDAF1" w14:textId="77777777" w:rsidR="009B354B" w:rsidRPr="00BF3557" w:rsidRDefault="009B354B" w:rsidP="00C71352">
            <w:pPr>
              <w:rPr>
                <w:rFonts w:ascii="Frederick Simms" w:hAnsi="Frederick Simms" w:cstheme="minorHAnsi"/>
                <w:b/>
                <w:color w:val="7F7F7F" w:themeColor="text1" w:themeTint="80"/>
                <w:sz w:val="20"/>
                <w:szCs w:val="20"/>
              </w:rPr>
            </w:pPr>
            <w:r w:rsidRPr="00BF3557">
              <w:rPr>
                <w:rFonts w:ascii="Frederick Simms" w:hAnsi="Frederick Simms" w:cstheme="minorHAnsi"/>
                <w:b/>
                <w:color w:val="7F7F7F" w:themeColor="text1" w:themeTint="80"/>
                <w:sz w:val="20"/>
                <w:szCs w:val="20"/>
              </w:rPr>
              <w:lastRenderedPageBreak/>
              <w:t>Capabilities/Strengths:</w:t>
            </w:r>
          </w:p>
          <w:p w14:paraId="1E3FDAF2" w14:textId="77777777" w:rsidR="009B354B" w:rsidRPr="00BF3557" w:rsidRDefault="009B354B" w:rsidP="00C71352">
            <w:pPr>
              <w:rPr>
                <w:rFonts w:ascii="Frederick Simms" w:hAnsi="Frederick Simms" w:cstheme="minorHAnsi"/>
                <w:bCs/>
                <w:color w:val="7F7F7F" w:themeColor="text1" w:themeTint="80"/>
                <w:sz w:val="20"/>
                <w:szCs w:val="20"/>
              </w:rPr>
            </w:pPr>
          </w:p>
          <w:tbl>
            <w:tblPr>
              <w:tblStyle w:val="TableGrid"/>
              <w:tblW w:w="3039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818"/>
              <w:gridCol w:w="221"/>
            </w:tblGrid>
            <w:tr w:rsidR="00BF3557" w:rsidRPr="00BF3557" w14:paraId="1532236E" w14:textId="77777777" w:rsidTr="00BF3557">
              <w:tc>
                <w:tcPr>
                  <w:tcW w:w="2818" w:type="dxa"/>
                </w:tcPr>
                <w:tbl>
                  <w:tblPr>
                    <w:tblW w:w="0" w:type="dxa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336"/>
                    <w:gridCol w:w="266"/>
                  </w:tblGrid>
                  <w:tr w:rsidR="00BF3557" w:rsidRPr="00BF3557" w14:paraId="771EE48F" w14:textId="77777777" w:rsidTr="00BF3557">
                    <w:trPr>
                      <w:trHeight w:val="300"/>
                    </w:trPr>
                    <w:tc>
                      <w:tcPr>
                        <w:tcW w:w="243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hideMark/>
                      </w:tcPr>
                      <w:p w14:paraId="7C847CC9" w14:textId="77777777" w:rsidR="00BF3557" w:rsidRPr="00BF3557" w:rsidRDefault="00BF3557" w:rsidP="00BF3557">
                        <w:pPr>
                          <w:pStyle w:val="paragraph"/>
                          <w:framePr w:hSpace="180" w:wrap="around" w:vAnchor="page" w:hAnchor="margin" w:xAlign="center" w:y="1257"/>
                          <w:spacing w:before="0" w:beforeAutospacing="0" w:after="0" w:afterAutospacing="0"/>
                          <w:ind w:right="180"/>
                          <w:textAlignment w:val="baseline"/>
                          <w:rPr>
                            <w:rFonts w:ascii="Frederick Simms" w:hAnsi="Frederick Simms" w:cs="Segoe UI"/>
                            <w:color w:val="7F7F7F" w:themeColor="text1" w:themeTint="80"/>
                            <w:sz w:val="20"/>
                            <w:szCs w:val="20"/>
                          </w:rPr>
                        </w:pPr>
                        <w:r w:rsidRPr="00BF3557">
                          <w:rPr>
                            <w:rStyle w:val="normaltextrun"/>
                            <w:rFonts w:ascii="Frederick Simms" w:hAnsi="Frederick Simms" w:cs="Arial"/>
                            <w:color w:val="7F7F7F" w:themeColor="text1" w:themeTint="80"/>
                            <w:sz w:val="20"/>
                            <w:szCs w:val="20"/>
                          </w:rPr>
                          <w:t>Achievement Drive </w:t>
                        </w:r>
                        <w:r w:rsidRPr="00BF3557">
                          <w:rPr>
                            <w:rStyle w:val="eop"/>
                            <w:rFonts w:ascii="Frederick Simms" w:hAnsi="Frederick Simms" w:cs="Arial"/>
                            <w:color w:val="7F7F7F" w:themeColor="text1" w:themeTint="80"/>
                            <w:sz w:val="20"/>
                            <w:szCs w:val="20"/>
                          </w:rPr>
                          <w:t> </w:t>
                        </w:r>
                      </w:p>
                    </w:tc>
                    <w:tc>
                      <w:tcPr>
                        <w:tcW w:w="49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hideMark/>
                      </w:tcPr>
                      <w:p w14:paraId="01B425E8" w14:textId="77777777" w:rsidR="00BF3557" w:rsidRPr="00BF3557" w:rsidRDefault="00BF3557" w:rsidP="00BF3557">
                        <w:pPr>
                          <w:pStyle w:val="paragraph"/>
                          <w:framePr w:hSpace="180" w:wrap="around" w:vAnchor="page" w:hAnchor="margin" w:xAlign="center" w:y="1257"/>
                          <w:spacing w:before="0" w:beforeAutospacing="0" w:after="0" w:afterAutospacing="0"/>
                          <w:ind w:right="180"/>
                          <w:textAlignment w:val="baseline"/>
                          <w:rPr>
                            <w:rFonts w:ascii="Frederick Simms" w:hAnsi="Frederick Simms" w:cs="Segoe UI"/>
                            <w:color w:val="7F7F7F" w:themeColor="text1" w:themeTint="80"/>
                            <w:sz w:val="20"/>
                            <w:szCs w:val="20"/>
                          </w:rPr>
                        </w:pPr>
                        <w:r w:rsidRPr="00BF3557">
                          <w:rPr>
                            <w:rStyle w:val="normaltextrun"/>
                            <w:rFonts w:ascii="Frederick Simms" w:hAnsi="Frederick Simms" w:cs="Arial"/>
                            <w:color w:val="7F7F7F" w:themeColor="text1" w:themeTint="80"/>
                            <w:sz w:val="20"/>
                            <w:szCs w:val="20"/>
                          </w:rPr>
                          <w:t>4</w:t>
                        </w:r>
                        <w:r w:rsidRPr="00BF3557">
                          <w:rPr>
                            <w:rStyle w:val="eop"/>
                            <w:rFonts w:ascii="Frederick Simms" w:hAnsi="Frederick Simms" w:cs="Arial"/>
                            <w:color w:val="7F7F7F" w:themeColor="text1" w:themeTint="80"/>
                            <w:sz w:val="20"/>
                            <w:szCs w:val="20"/>
                          </w:rPr>
                          <w:t> </w:t>
                        </w:r>
                      </w:p>
                    </w:tc>
                  </w:tr>
                  <w:tr w:rsidR="00BF3557" w:rsidRPr="00BF3557" w14:paraId="0A492448" w14:textId="77777777" w:rsidTr="00BF3557">
                    <w:trPr>
                      <w:trHeight w:val="300"/>
                    </w:trPr>
                    <w:tc>
                      <w:tcPr>
                        <w:tcW w:w="243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hideMark/>
                      </w:tcPr>
                      <w:p w14:paraId="77333364" w14:textId="77777777" w:rsidR="00BF3557" w:rsidRPr="00BF3557" w:rsidRDefault="00BF3557" w:rsidP="00BF3557">
                        <w:pPr>
                          <w:pStyle w:val="paragraph"/>
                          <w:framePr w:hSpace="180" w:wrap="around" w:vAnchor="page" w:hAnchor="margin" w:xAlign="center" w:y="1257"/>
                          <w:spacing w:before="0" w:beforeAutospacing="0" w:after="0" w:afterAutospacing="0"/>
                          <w:textAlignment w:val="baseline"/>
                          <w:rPr>
                            <w:rFonts w:ascii="Frederick Simms" w:hAnsi="Frederick Simms" w:cs="Segoe UI"/>
                            <w:color w:val="7F7F7F" w:themeColor="text1" w:themeTint="80"/>
                            <w:sz w:val="20"/>
                            <w:szCs w:val="20"/>
                          </w:rPr>
                        </w:pPr>
                        <w:r w:rsidRPr="00BF3557">
                          <w:rPr>
                            <w:rStyle w:val="normaltextrun"/>
                            <w:rFonts w:ascii="Frederick Simms" w:hAnsi="Frederick Simms" w:cs="Arial"/>
                            <w:color w:val="7F7F7F" w:themeColor="text1" w:themeTint="80"/>
                            <w:sz w:val="20"/>
                            <w:szCs w:val="20"/>
                          </w:rPr>
                          <w:t>Leadership                                      </w:t>
                        </w:r>
                        <w:r w:rsidRPr="00BF3557">
                          <w:rPr>
                            <w:rStyle w:val="eop"/>
                            <w:rFonts w:ascii="Frederick Simms" w:hAnsi="Frederick Simms" w:cs="Arial"/>
                            <w:color w:val="7F7F7F" w:themeColor="text1" w:themeTint="80"/>
                            <w:sz w:val="20"/>
                            <w:szCs w:val="20"/>
                          </w:rPr>
                          <w:t> </w:t>
                        </w:r>
                      </w:p>
                    </w:tc>
                    <w:tc>
                      <w:tcPr>
                        <w:tcW w:w="49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hideMark/>
                      </w:tcPr>
                      <w:p w14:paraId="02477466" w14:textId="77777777" w:rsidR="00BF3557" w:rsidRPr="00BF3557" w:rsidRDefault="00BF3557" w:rsidP="00BF3557">
                        <w:pPr>
                          <w:pStyle w:val="paragraph"/>
                          <w:framePr w:hSpace="180" w:wrap="around" w:vAnchor="page" w:hAnchor="margin" w:xAlign="center" w:y="1257"/>
                          <w:spacing w:before="0" w:beforeAutospacing="0" w:after="0" w:afterAutospacing="0"/>
                          <w:textAlignment w:val="baseline"/>
                          <w:rPr>
                            <w:rFonts w:ascii="Frederick Simms" w:hAnsi="Frederick Simms" w:cs="Segoe UI"/>
                            <w:color w:val="7F7F7F" w:themeColor="text1" w:themeTint="80"/>
                            <w:sz w:val="20"/>
                            <w:szCs w:val="20"/>
                          </w:rPr>
                        </w:pPr>
                        <w:r w:rsidRPr="00BF3557">
                          <w:rPr>
                            <w:rStyle w:val="normaltextrun"/>
                            <w:rFonts w:ascii="Frederick Simms" w:hAnsi="Frederick Simms" w:cs="Arial"/>
                            <w:color w:val="7F7F7F" w:themeColor="text1" w:themeTint="80"/>
                            <w:sz w:val="20"/>
                            <w:szCs w:val="20"/>
                          </w:rPr>
                          <w:t>4</w:t>
                        </w:r>
                        <w:r w:rsidRPr="00BF3557">
                          <w:rPr>
                            <w:rStyle w:val="eop"/>
                            <w:rFonts w:ascii="Frederick Simms" w:hAnsi="Frederick Simms" w:cs="Arial"/>
                            <w:color w:val="7F7F7F" w:themeColor="text1" w:themeTint="80"/>
                            <w:sz w:val="20"/>
                            <w:szCs w:val="20"/>
                          </w:rPr>
                          <w:t> </w:t>
                        </w:r>
                      </w:p>
                    </w:tc>
                  </w:tr>
                  <w:tr w:rsidR="00BF3557" w:rsidRPr="00BF3557" w14:paraId="0376E4B9" w14:textId="77777777" w:rsidTr="00BF3557">
                    <w:trPr>
                      <w:trHeight w:val="300"/>
                    </w:trPr>
                    <w:tc>
                      <w:tcPr>
                        <w:tcW w:w="243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hideMark/>
                      </w:tcPr>
                      <w:p w14:paraId="33018C9E" w14:textId="77777777" w:rsidR="00BF3557" w:rsidRPr="00BF3557" w:rsidRDefault="00BF3557" w:rsidP="00BF3557">
                        <w:pPr>
                          <w:pStyle w:val="paragraph"/>
                          <w:framePr w:hSpace="180" w:wrap="around" w:vAnchor="page" w:hAnchor="margin" w:xAlign="center" w:y="1257"/>
                          <w:spacing w:before="0" w:beforeAutospacing="0" w:after="0" w:afterAutospacing="0"/>
                          <w:textAlignment w:val="baseline"/>
                          <w:rPr>
                            <w:rFonts w:ascii="Frederick Simms" w:hAnsi="Frederick Simms" w:cs="Segoe UI"/>
                            <w:color w:val="7F7F7F" w:themeColor="text1" w:themeTint="80"/>
                            <w:sz w:val="20"/>
                            <w:szCs w:val="20"/>
                          </w:rPr>
                        </w:pPr>
                        <w:r w:rsidRPr="00BF3557">
                          <w:rPr>
                            <w:rStyle w:val="normaltextrun"/>
                            <w:rFonts w:ascii="Frederick Simms" w:hAnsi="Frederick Simms" w:cs="Arial"/>
                            <w:color w:val="7F7F7F" w:themeColor="text1" w:themeTint="80"/>
                            <w:sz w:val="20"/>
                            <w:szCs w:val="20"/>
                          </w:rPr>
                          <w:t>Judgment and Decision Making     </w:t>
                        </w:r>
                        <w:r w:rsidRPr="00BF3557">
                          <w:rPr>
                            <w:rStyle w:val="eop"/>
                            <w:rFonts w:ascii="Frederick Simms" w:hAnsi="Frederick Simms" w:cs="Arial"/>
                            <w:color w:val="7F7F7F" w:themeColor="text1" w:themeTint="80"/>
                            <w:sz w:val="20"/>
                            <w:szCs w:val="20"/>
                          </w:rPr>
                          <w:t> </w:t>
                        </w:r>
                      </w:p>
                    </w:tc>
                    <w:tc>
                      <w:tcPr>
                        <w:tcW w:w="49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hideMark/>
                      </w:tcPr>
                      <w:p w14:paraId="5D7C452E" w14:textId="77777777" w:rsidR="00BF3557" w:rsidRPr="00BF3557" w:rsidRDefault="00BF3557" w:rsidP="00BF3557">
                        <w:pPr>
                          <w:pStyle w:val="paragraph"/>
                          <w:framePr w:hSpace="180" w:wrap="around" w:vAnchor="page" w:hAnchor="margin" w:xAlign="center" w:y="1257"/>
                          <w:spacing w:before="0" w:beforeAutospacing="0" w:after="0" w:afterAutospacing="0"/>
                          <w:textAlignment w:val="baseline"/>
                          <w:rPr>
                            <w:rFonts w:ascii="Frederick Simms" w:hAnsi="Frederick Simms" w:cs="Segoe UI"/>
                            <w:color w:val="7F7F7F" w:themeColor="text1" w:themeTint="80"/>
                            <w:sz w:val="20"/>
                            <w:szCs w:val="20"/>
                          </w:rPr>
                        </w:pPr>
                        <w:r w:rsidRPr="00BF3557">
                          <w:rPr>
                            <w:rStyle w:val="normaltextrun"/>
                            <w:rFonts w:ascii="Frederick Simms" w:hAnsi="Frederick Simms" w:cs="Arial"/>
                            <w:color w:val="7F7F7F" w:themeColor="text1" w:themeTint="80"/>
                            <w:sz w:val="20"/>
                            <w:szCs w:val="20"/>
                          </w:rPr>
                          <w:t>4</w:t>
                        </w:r>
                        <w:r w:rsidRPr="00BF3557">
                          <w:rPr>
                            <w:rStyle w:val="eop"/>
                            <w:rFonts w:ascii="Frederick Simms" w:hAnsi="Frederick Simms" w:cs="Arial"/>
                            <w:color w:val="7F7F7F" w:themeColor="text1" w:themeTint="80"/>
                            <w:sz w:val="20"/>
                            <w:szCs w:val="20"/>
                          </w:rPr>
                          <w:t> </w:t>
                        </w:r>
                      </w:p>
                    </w:tc>
                  </w:tr>
                  <w:tr w:rsidR="00BF3557" w:rsidRPr="00BF3557" w14:paraId="136FBDB2" w14:textId="77777777" w:rsidTr="00BF3557">
                    <w:trPr>
                      <w:trHeight w:val="300"/>
                    </w:trPr>
                    <w:tc>
                      <w:tcPr>
                        <w:tcW w:w="243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hideMark/>
                      </w:tcPr>
                      <w:p w14:paraId="03313154" w14:textId="77777777" w:rsidR="00BF3557" w:rsidRPr="00BF3557" w:rsidRDefault="00BF3557" w:rsidP="00BF3557">
                        <w:pPr>
                          <w:pStyle w:val="paragraph"/>
                          <w:framePr w:hSpace="180" w:wrap="around" w:vAnchor="page" w:hAnchor="margin" w:xAlign="center" w:y="1257"/>
                          <w:spacing w:before="0" w:beforeAutospacing="0" w:after="0" w:afterAutospacing="0"/>
                          <w:textAlignment w:val="baseline"/>
                          <w:rPr>
                            <w:rFonts w:ascii="Frederick Simms" w:hAnsi="Frederick Simms" w:cs="Segoe UI"/>
                            <w:color w:val="7F7F7F" w:themeColor="text1" w:themeTint="80"/>
                            <w:sz w:val="20"/>
                            <w:szCs w:val="20"/>
                          </w:rPr>
                        </w:pPr>
                        <w:r w:rsidRPr="00BF3557">
                          <w:rPr>
                            <w:rStyle w:val="normaltextrun"/>
                            <w:rFonts w:ascii="Frederick Simms" w:hAnsi="Frederick Simms" w:cs="Arial"/>
                            <w:color w:val="7F7F7F" w:themeColor="text1" w:themeTint="80"/>
                            <w:sz w:val="20"/>
                            <w:szCs w:val="20"/>
                          </w:rPr>
                          <w:t>Strategic Thinking                           </w:t>
                        </w:r>
                        <w:r w:rsidRPr="00BF3557">
                          <w:rPr>
                            <w:rStyle w:val="eop"/>
                            <w:rFonts w:ascii="Frederick Simms" w:hAnsi="Frederick Simms" w:cs="Arial"/>
                            <w:color w:val="7F7F7F" w:themeColor="text1" w:themeTint="80"/>
                            <w:sz w:val="20"/>
                            <w:szCs w:val="20"/>
                          </w:rPr>
                          <w:t> </w:t>
                        </w:r>
                      </w:p>
                    </w:tc>
                    <w:tc>
                      <w:tcPr>
                        <w:tcW w:w="49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hideMark/>
                      </w:tcPr>
                      <w:p w14:paraId="113E05C3" w14:textId="77777777" w:rsidR="00BF3557" w:rsidRPr="00BF3557" w:rsidRDefault="00BF3557" w:rsidP="00BF3557">
                        <w:pPr>
                          <w:pStyle w:val="paragraph"/>
                          <w:framePr w:hSpace="180" w:wrap="around" w:vAnchor="page" w:hAnchor="margin" w:xAlign="center" w:y="1257"/>
                          <w:spacing w:before="0" w:beforeAutospacing="0" w:after="0" w:afterAutospacing="0"/>
                          <w:textAlignment w:val="baseline"/>
                          <w:rPr>
                            <w:rFonts w:ascii="Frederick Simms" w:hAnsi="Frederick Simms" w:cs="Segoe UI"/>
                            <w:color w:val="7F7F7F" w:themeColor="text1" w:themeTint="80"/>
                            <w:sz w:val="20"/>
                            <w:szCs w:val="20"/>
                          </w:rPr>
                        </w:pPr>
                        <w:r w:rsidRPr="00BF3557">
                          <w:rPr>
                            <w:rStyle w:val="normaltextrun"/>
                            <w:rFonts w:ascii="Frederick Simms" w:hAnsi="Frederick Simms" w:cs="Arial"/>
                            <w:color w:val="7F7F7F" w:themeColor="text1" w:themeTint="80"/>
                            <w:sz w:val="20"/>
                            <w:szCs w:val="20"/>
                          </w:rPr>
                          <w:t>3</w:t>
                        </w:r>
                        <w:r w:rsidRPr="00BF3557">
                          <w:rPr>
                            <w:rStyle w:val="eop"/>
                            <w:rFonts w:ascii="Frederick Simms" w:hAnsi="Frederick Simms" w:cs="Arial"/>
                            <w:color w:val="7F7F7F" w:themeColor="text1" w:themeTint="80"/>
                            <w:sz w:val="20"/>
                            <w:szCs w:val="20"/>
                          </w:rPr>
                          <w:t> </w:t>
                        </w:r>
                      </w:p>
                    </w:tc>
                  </w:tr>
                  <w:tr w:rsidR="00BF3557" w:rsidRPr="00BF3557" w14:paraId="27F4C3A2" w14:textId="77777777" w:rsidTr="00BF3557">
                    <w:trPr>
                      <w:trHeight w:val="300"/>
                    </w:trPr>
                    <w:tc>
                      <w:tcPr>
                        <w:tcW w:w="243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hideMark/>
                      </w:tcPr>
                      <w:p w14:paraId="40CD1474" w14:textId="77777777" w:rsidR="00BF3557" w:rsidRPr="00BF3557" w:rsidRDefault="00BF3557" w:rsidP="00BF3557">
                        <w:pPr>
                          <w:pStyle w:val="paragraph"/>
                          <w:framePr w:hSpace="180" w:wrap="around" w:vAnchor="page" w:hAnchor="margin" w:xAlign="center" w:y="1257"/>
                          <w:spacing w:before="0" w:beforeAutospacing="0" w:after="0" w:afterAutospacing="0"/>
                          <w:textAlignment w:val="baseline"/>
                          <w:rPr>
                            <w:rFonts w:ascii="Frederick Simms" w:hAnsi="Frederick Simms" w:cs="Segoe UI"/>
                            <w:color w:val="7F7F7F" w:themeColor="text1" w:themeTint="80"/>
                            <w:sz w:val="20"/>
                            <w:szCs w:val="20"/>
                          </w:rPr>
                        </w:pPr>
                        <w:r w:rsidRPr="00BF3557">
                          <w:rPr>
                            <w:rStyle w:val="normaltextrun"/>
                            <w:rFonts w:ascii="Frederick Simms" w:hAnsi="Frederick Simms" w:cs="Arial"/>
                            <w:color w:val="7F7F7F" w:themeColor="text1" w:themeTint="80"/>
                            <w:sz w:val="20"/>
                            <w:szCs w:val="20"/>
                          </w:rPr>
                          <w:t>Commercial Awareness                 </w:t>
                        </w:r>
                        <w:r w:rsidRPr="00BF3557">
                          <w:rPr>
                            <w:rStyle w:val="eop"/>
                            <w:rFonts w:ascii="Frederick Simms" w:hAnsi="Frederick Simms" w:cs="Arial"/>
                            <w:color w:val="7F7F7F" w:themeColor="text1" w:themeTint="80"/>
                            <w:sz w:val="20"/>
                            <w:szCs w:val="20"/>
                          </w:rPr>
                          <w:t> </w:t>
                        </w:r>
                      </w:p>
                    </w:tc>
                    <w:tc>
                      <w:tcPr>
                        <w:tcW w:w="49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hideMark/>
                      </w:tcPr>
                      <w:p w14:paraId="1696883A" w14:textId="77777777" w:rsidR="00BF3557" w:rsidRPr="00BF3557" w:rsidRDefault="00BF3557" w:rsidP="00BF3557">
                        <w:pPr>
                          <w:pStyle w:val="paragraph"/>
                          <w:framePr w:hSpace="180" w:wrap="around" w:vAnchor="page" w:hAnchor="margin" w:xAlign="center" w:y="1257"/>
                          <w:spacing w:before="0" w:beforeAutospacing="0" w:after="0" w:afterAutospacing="0"/>
                          <w:textAlignment w:val="baseline"/>
                          <w:rPr>
                            <w:rFonts w:ascii="Frederick Simms" w:hAnsi="Frederick Simms" w:cs="Segoe UI"/>
                            <w:color w:val="7F7F7F" w:themeColor="text1" w:themeTint="80"/>
                            <w:sz w:val="20"/>
                            <w:szCs w:val="20"/>
                          </w:rPr>
                        </w:pPr>
                        <w:r w:rsidRPr="00BF3557">
                          <w:rPr>
                            <w:rStyle w:val="normaltextrun"/>
                            <w:rFonts w:ascii="Frederick Simms" w:hAnsi="Frederick Simms" w:cs="Arial"/>
                            <w:color w:val="7F7F7F" w:themeColor="text1" w:themeTint="80"/>
                            <w:sz w:val="20"/>
                            <w:szCs w:val="20"/>
                          </w:rPr>
                          <w:t>4</w:t>
                        </w:r>
                        <w:r w:rsidRPr="00BF3557">
                          <w:rPr>
                            <w:rStyle w:val="eop"/>
                            <w:rFonts w:ascii="Frederick Simms" w:hAnsi="Frederick Simms" w:cs="Arial"/>
                            <w:color w:val="7F7F7F" w:themeColor="text1" w:themeTint="80"/>
                            <w:sz w:val="20"/>
                            <w:szCs w:val="20"/>
                          </w:rPr>
                          <w:t> </w:t>
                        </w:r>
                      </w:p>
                    </w:tc>
                  </w:tr>
                  <w:tr w:rsidR="00BF3557" w:rsidRPr="00BF3557" w14:paraId="7CAD525A" w14:textId="77777777" w:rsidTr="00BF3557">
                    <w:trPr>
                      <w:trHeight w:val="300"/>
                    </w:trPr>
                    <w:tc>
                      <w:tcPr>
                        <w:tcW w:w="243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hideMark/>
                      </w:tcPr>
                      <w:p w14:paraId="7401D7EB" w14:textId="77777777" w:rsidR="00BF3557" w:rsidRPr="00BF3557" w:rsidRDefault="00BF3557" w:rsidP="00BF3557">
                        <w:pPr>
                          <w:pStyle w:val="paragraph"/>
                          <w:framePr w:hSpace="180" w:wrap="around" w:vAnchor="page" w:hAnchor="margin" w:xAlign="center" w:y="1257"/>
                          <w:spacing w:before="0" w:beforeAutospacing="0" w:after="0" w:afterAutospacing="0"/>
                          <w:textAlignment w:val="baseline"/>
                          <w:rPr>
                            <w:rFonts w:ascii="Frederick Simms" w:hAnsi="Frederick Simms" w:cs="Segoe UI"/>
                            <w:color w:val="7F7F7F" w:themeColor="text1" w:themeTint="80"/>
                            <w:sz w:val="20"/>
                            <w:szCs w:val="20"/>
                          </w:rPr>
                        </w:pPr>
                        <w:r w:rsidRPr="00BF3557">
                          <w:rPr>
                            <w:rStyle w:val="normaltextrun"/>
                            <w:rFonts w:ascii="Frederick Simms" w:hAnsi="Frederick Simms" w:cs="Arial"/>
                            <w:color w:val="7F7F7F" w:themeColor="text1" w:themeTint="80"/>
                            <w:sz w:val="20"/>
                            <w:szCs w:val="20"/>
                          </w:rPr>
                          <w:t>Developing Self and Others           </w:t>
                        </w:r>
                        <w:r w:rsidRPr="00BF3557">
                          <w:rPr>
                            <w:rStyle w:val="eop"/>
                            <w:rFonts w:ascii="Frederick Simms" w:hAnsi="Frederick Simms" w:cs="Arial"/>
                            <w:color w:val="7F7F7F" w:themeColor="text1" w:themeTint="80"/>
                            <w:sz w:val="20"/>
                            <w:szCs w:val="20"/>
                          </w:rPr>
                          <w:t> </w:t>
                        </w:r>
                      </w:p>
                    </w:tc>
                    <w:tc>
                      <w:tcPr>
                        <w:tcW w:w="49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hideMark/>
                      </w:tcPr>
                      <w:p w14:paraId="05C549D0" w14:textId="77777777" w:rsidR="00BF3557" w:rsidRPr="00BF3557" w:rsidRDefault="00BF3557" w:rsidP="00BF3557">
                        <w:pPr>
                          <w:pStyle w:val="paragraph"/>
                          <w:framePr w:hSpace="180" w:wrap="around" w:vAnchor="page" w:hAnchor="margin" w:xAlign="center" w:y="1257"/>
                          <w:spacing w:before="0" w:beforeAutospacing="0" w:after="0" w:afterAutospacing="0"/>
                          <w:textAlignment w:val="baseline"/>
                          <w:rPr>
                            <w:rFonts w:ascii="Frederick Simms" w:hAnsi="Frederick Simms" w:cs="Segoe UI"/>
                            <w:color w:val="7F7F7F" w:themeColor="text1" w:themeTint="80"/>
                            <w:sz w:val="20"/>
                            <w:szCs w:val="20"/>
                          </w:rPr>
                        </w:pPr>
                        <w:r w:rsidRPr="00BF3557">
                          <w:rPr>
                            <w:rStyle w:val="normaltextrun"/>
                            <w:rFonts w:ascii="Frederick Simms" w:hAnsi="Frederick Simms" w:cs="Arial"/>
                            <w:color w:val="7F7F7F" w:themeColor="text1" w:themeTint="80"/>
                            <w:sz w:val="20"/>
                            <w:szCs w:val="20"/>
                          </w:rPr>
                          <w:t>4</w:t>
                        </w:r>
                        <w:r w:rsidRPr="00BF3557">
                          <w:rPr>
                            <w:rStyle w:val="eop"/>
                            <w:rFonts w:ascii="Frederick Simms" w:hAnsi="Frederick Simms" w:cs="Arial"/>
                            <w:color w:val="7F7F7F" w:themeColor="text1" w:themeTint="80"/>
                            <w:sz w:val="20"/>
                            <w:szCs w:val="20"/>
                          </w:rPr>
                          <w:t> </w:t>
                        </w:r>
                      </w:p>
                    </w:tc>
                  </w:tr>
                  <w:tr w:rsidR="00BF3557" w:rsidRPr="00BF3557" w14:paraId="1DA1CFB0" w14:textId="77777777" w:rsidTr="00BF3557">
                    <w:trPr>
                      <w:trHeight w:val="300"/>
                    </w:trPr>
                    <w:tc>
                      <w:tcPr>
                        <w:tcW w:w="243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hideMark/>
                      </w:tcPr>
                      <w:p w14:paraId="203D43D4" w14:textId="77777777" w:rsidR="00BF3557" w:rsidRPr="00BF3557" w:rsidRDefault="00BF3557" w:rsidP="00BF3557">
                        <w:pPr>
                          <w:pStyle w:val="paragraph"/>
                          <w:framePr w:hSpace="180" w:wrap="around" w:vAnchor="page" w:hAnchor="margin" w:xAlign="center" w:y="1257"/>
                          <w:spacing w:before="0" w:beforeAutospacing="0" w:after="0" w:afterAutospacing="0"/>
                          <w:textAlignment w:val="baseline"/>
                          <w:rPr>
                            <w:rFonts w:ascii="Frederick Simms" w:hAnsi="Frederick Simms" w:cs="Segoe UI"/>
                            <w:color w:val="7F7F7F" w:themeColor="text1" w:themeTint="80"/>
                            <w:sz w:val="20"/>
                            <w:szCs w:val="20"/>
                          </w:rPr>
                        </w:pPr>
                        <w:r w:rsidRPr="00BF3557">
                          <w:rPr>
                            <w:rStyle w:val="normaltextrun"/>
                            <w:rFonts w:ascii="Frederick Simms" w:hAnsi="Frederick Simms" w:cs="Arial"/>
                            <w:color w:val="7F7F7F" w:themeColor="text1" w:themeTint="80"/>
                            <w:sz w:val="20"/>
                            <w:szCs w:val="20"/>
                          </w:rPr>
                          <w:t>Specialist Knowledge                     </w:t>
                        </w:r>
                        <w:r w:rsidRPr="00BF3557">
                          <w:rPr>
                            <w:rStyle w:val="eop"/>
                            <w:rFonts w:ascii="Frederick Simms" w:hAnsi="Frederick Simms" w:cs="Arial"/>
                            <w:color w:val="7F7F7F" w:themeColor="text1" w:themeTint="80"/>
                            <w:sz w:val="20"/>
                            <w:szCs w:val="20"/>
                          </w:rPr>
                          <w:t> </w:t>
                        </w:r>
                      </w:p>
                    </w:tc>
                    <w:tc>
                      <w:tcPr>
                        <w:tcW w:w="49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hideMark/>
                      </w:tcPr>
                      <w:p w14:paraId="695FDCAD" w14:textId="77777777" w:rsidR="00BF3557" w:rsidRPr="00BF3557" w:rsidRDefault="00BF3557" w:rsidP="00BF3557">
                        <w:pPr>
                          <w:pStyle w:val="paragraph"/>
                          <w:framePr w:hSpace="180" w:wrap="around" w:vAnchor="page" w:hAnchor="margin" w:xAlign="center" w:y="1257"/>
                          <w:spacing w:before="0" w:beforeAutospacing="0" w:after="0" w:afterAutospacing="0"/>
                          <w:textAlignment w:val="baseline"/>
                          <w:rPr>
                            <w:rFonts w:ascii="Frederick Simms" w:hAnsi="Frederick Simms" w:cs="Segoe UI"/>
                            <w:color w:val="7F7F7F" w:themeColor="text1" w:themeTint="80"/>
                            <w:sz w:val="20"/>
                            <w:szCs w:val="20"/>
                          </w:rPr>
                        </w:pPr>
                        <w:r w:rsidRPr="00BF3557">
                          <w:rPr>
                            <w:rStyle w:val="normaltextrun"/>
                            <w:rFonts w:ascii="Frederick Simms" w:hAnsi="Frederick Simms" w:cs="Arial"/>
                            <w:color w:val="7F7F7F" w:themeColor="text1" w:themeTint="80"/>
                            <w:sz w:val="20"/>
                            <w:szCs w:val="20"/>
                          </w:rPr>
                          <w:t>3</w:t>
                        </w:r>
                        <w:r w:rsidRPr="00BF3557">
                          <w:rPr>
                            <w:rStyle w:val="eop"/>
                            <w:rFonts w:ascii="Frederick Simms" w:hAnsi="Frederick Simms" w:cs="Arial"/>
                            <w:color w:val="7F7F7F" w:themeColor="text1" w:themeTint="80"/>
                            <w:sz w:val="20"/>
                            <w:szCs w:val="20"/>
                          </w:rPr>
                          <w:t> </w:t>
                        </w:r>
                      </w:p>
                    </w:tc>
                  </w:tr>
                  <w:tr w:rsidR="00BF3557" w:rsidRPr="00BF3557" w14:paraId="415C7782" w14:textId="77777777" w:rsidTr="00BF3557">
                    <w:trPr>
                      <w:trHeight w:val="300"/>
                    </w:trPr>
                    <w:tc>
                      <w:tcPr>
                        <w:tcW w:w="243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hideMark/>
                      </w:tcPr>
                      <w:p w14:paraId="63A9498F" w14:textId="77777777" w:rsidR="00BF3557" w:rsidRPr="00BF3557" w:rsidRDefault="00BF3557" w:rsidP="00BF3557">
                        <w:pPr>
                          <w:pStyle w:val="paragraph"/>
                          <w:framePr w:hSpace="180" w:wrap="around" w:vAnchor="page" w:hAnchor="margin" w:xAlign="center" w:y="1257"/>
                          <w:spacing w:before="0" w:beforeAutospacing="0" w:after="0" w:afterAutospacing="0"/>
                          <w:textAlignment w:val="baseline"/>
                          <w:rPr>
                            <w:rFonts w:ascii="Frederick Simms" w:hAnsi="Frederick Simms" w:cs="Segoe UI"/>
                            <w:color w:val="7F7F7F" w:themeColor="text1" w:themeTint="80"/>
                            <w:sz w:val="20"/>
                            <w:szCs w:val="20"/>
                          </w:rPr>
                        </w:pPr>
                        <w:r w:rsidRPr="00BF3557">
                          <w:rPr>
                            <w:rStyle w:val="normaltextrun"/>
                            <w:rFonts w:ascii="Frederick Simms" w:hAnsi="Frederick Simms" w:cs="Arial"/>
                            <w:color w:val="7F7F7F" w:themeColor="text1" w:themeTint="80"/>
                            <w:sz w:val="20"/>
                            <w:szCs w:val="20"/>
                          </w:rPr>
                          <w:t>Customer Focus                             </w:t>
                        </w:r>
                        <w:r w:rsidRPr="00BF3557">
                          <w:rPr>
                            <w:rStyle w:val="eop"/>
                            <w:rFonts w:ascii="Frederick Simms" w:hAnsi="Frederick Simms" w:cs="Arial"/>
                            <w:color w:val="7F7F7F" w:themeColor="text1" w:themeTint="80"/>
                            <w:sz w:val="20"/>
                            <w:szCs w:val="20"/>
                          </w:rPr>
                          <w:t> </w:t>
                        </w:r>
                      </w:p>
                    </w:tc>
                    <w:tc>
                      <w:tcPr>
                        <w:tcW w:w="49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hideMark/>
                      </w:tcPr>
                      <w:p w14:paraId="7077DCBF" w14:textId="77777777" w:rsidR="00BF3557" w:rsidRPr="00BF3557" w:rsidRDefault="00BF3557" w:rsidP="00BF3557">
                        <w:pPr>
                          <w:pStyle w:val="paragraph"/>
                          <w:framePr w:hSpace="180" w:wrap="around" w:vAnchor="page" w:hAnchor="margin" w:xAlign="center" w:y="1257"/>
                          <w:spacing w:before="0" w:beforeAutospacing="0" w:after="0" w:afterAutospacing="0"/>
                          <w:textAlignment w:val="baseline"/>
                          <w:rPr>
                            <w:rFonts w:ascii="Frederick Simms" w:hAnsi="Frederick Simms" w:cs="Segoe UI"/>
                            <w:color w:val="7F7F7F" w:themeColor="text1" w:themeTint="80"/>
                            <w:sz w:val="20"/>
                            <w:szCs w:val="20"/>
                          </w:rPr>
                        </w:pPr>
                        <w:r w:rsidRPr="00BF3557">
                          <w:rPr>
                            <w:rStyle w:val="normaltextrun"/>
                            <w:rFonts w:ascii="Frederick Simms" w:hAnsi="Frederick Simms" w:cs="Arial"/>
                            <w:color w:val="7F7F7F" w:themeColor="text1" w:themeTint="80"/>
                            <w:sz w:val="20"/>
                            <w:szCs w:val="20"/>
                          </w:rPr>
                          <w:t>4</w:t>
                        </w:r>
                        <w:r w:rsidRPr="00BF3557">
                          <w:rPr>
                            <w:rStyle w:val="eop"/>
                            <w:rFonts w:ascii="Frederick Simms" w:hAnsi="Frederick Simms" w:cs="Arial"/>
                            <w:color w:val="7F7F7F" w:themeColor="text1" w:themeTint="80"/>
                            <w:sz w:val="20"/>
                            <w:szCs w:val="20"/>
                          </w:rPr>
                          <w:t> </w:t>
                        </w:r>
                      </w:p>
                    </w:tc>
                  </w:tr>
                </w:tbl>
                <w:p w14:paraId="5622F6DB" w14:textId="2DC442D0" w:rsidR="00313ECC" w:rsidRPr="00BF3557" w:rsidRDefault="00313ECC" w:rsidP="00BF3557">
                  <w:pPr>
                    <w:framePr w:hSpace="180" w:wrap="around" w:vAnchor="page" w:hAnchor="margin" w:xAlign="center" w:y="1257"/>
                    <w:ind w:right="193"/>
                    <w:rPr>
                      <w:rFonts w:ascii="Frederick Simms" w:hAnsi="Frederick Simms" w:cstheme="minorHAnsi"/>
                      <w:bCs/>
                      <w:color w:val="7F7F7F" w:themeColor="text1" w:themeTint="80"/>
                      <w:sz w:val="20"/>
                      <w:szCs w:val="20"/>
                    </w:rPr>
                  </w:pPr>
                </w:p>
              </w:tc>
              <w:tc>
                <w:tcPr>
                  <w:tcW w:w="221" w:type="dxa"/>
                </w:tcPr>
                <w:p w14:paraId="41848D6B" w14:textId="0620A771" w:rsidR="00313ECC" w:rsidRPr="00BF3557" w:rsidRDefault="00313ECC" w:rsidP="00BF3557">
                  <w:pPr>
                    <w:framePr w:hSpace="180" w:wrap="around" w:vAnchor="page" w:hAnchor="margin" w:xAlign="center" w:y="1257"/>
                    <w:ind w:right="193"/>
                    <w:rPr>
                      <w:rFonts w:ascii="Frederick Simms" w:hAnsi="Frederick Simms" w:cstheme="minorHAnsi"/>
                      <w:bCs/>
                      <w:color w:val="7F7F7F" w:themeColor="text1" w:themeTint="80"/>
                      <w:sz w:val="20"/>
                      <w:szCs w:val="20"/>
                    </w:rPr>
                  </w:pPr>
                </w:p>
              </w:tc>
            </w:tr>
            <w:tr w:rsidR="00BF3557" w:rsidRPr="00BF3557" w14:paraId="18843B0B" w14:textId="77777777" w:rsidTr="00BF3557">
              <w:tc>
                <w:tcPr>
                  <w:tcW w:w="2818" w:type="dxa"/>
                </w:tcPr>
                <w:p w14:paraId="3F85F978" w14:textId="1395F082" w:rsidR="00313ECC" w:rsidRPr="00BF3557" w:rsidRDefault="00313ECC" w:rsidP="00CA5983">
                  <w:pPr>
                    <w:framePr w:hSpace="180" w:wrap="around" w:vAnchor="page" w:hAnchor="margin" w:xAlign="center" w:y="1257"/>
                    <w:rPr>
                      <w:rFonts w:ascii="Frederick Simms" w:hAnsi="Frederick Simms" w:cstheme="minorHAnsi"/>
                      <w:bCs/>
                      <w:color w:val="7F7F7F" w:themeColor="text1" w:themeTint="80"/>
                      <w:sz w:val="20"/>
                      <w:szCs w:val="20"/>
                    </w:rPr>
                  </w:pPr>
                </w:p>
              </w:tc>
              <w:tc>
                <w:tcPr>
                  <w:tcW w:w="221" w:type="dxa"/>
                </w:tcPr>
                <w:p w14:paraId="11C04784" w14:textId="5D43F835" w:rsidR="00313ECC" w:rsidRPr="00BF3557" w:rsidRDefault="00313ECC" w:rsidP="00CA5983">
                  <w:pPr>
                    <w:framePr w:hSpace="180" w:wrap="around" w:vAnchor="page" w:hAnchor="margin" w:xAlign="center" w:y="1257"/>
                    <w:rPr>
                      <w:rFonts w:ascii="Frederick Simms" w:hAnsi="Frederick Simms" w:cstheme="minorHAnsi"/>
                      <w:bCs/>
                      <w:color w:val="7F7F7F" w:themeColor="text1" w:themeTint="80"/>
                      <w:sz w:val="20"/>
                      <w:szCs w:val="20"/>
                    </w:rPr>
                  </w:pPr>
                </w:p>
              </w:tc>
            </w:tr>
            <w:tr w:rsidR="00BF3557" w:rsidRPr="00BF3557" w14:paraId="6722ECED" w14:textId="77777777" w:rsidTr="00BF3557">
              <w:tc>
                <w:tcPr>
                  <w:tcW w:w="2818" w:type="dxa"/>
                </w:tcPr>
                <w:p w14:paraId="23D9CF4B" w14:textId="61509D25" w:rsidR="00BF3557" w:rsidRPr="00BF3557" w:rsidRDefault="00BF3557" w:rsidP="00CA5983">
                  <w:pPr>
                    <w:framePr w:hSpace="180" w:wrap="around" w:vAnchor="page" w:hAnchor="margin" w:xAlign="center" w:y="1257"/>
                    <w:rPr>
                      <w:rFonts w:ascii="Frederick Simms" w:hAnsi="Frederick Simms" w:cstheme="minorHAnsi"/>
                      <w:bCs/>
                      <w:color w:val="7F7F7F" w:themeColor="text1" w:themeTint="80"/>
                      <w:sz w:val="20"/>
                      <w:szCs w:val="20"/>
                    </w:rPr>
                  </w:pPr>
                </w:p>
              </w:tc>
              <w:tc>
                <w:tcPr>
                  <w:tcW w:w="221" w:type="dxa"/>
                </w:tcPr>
                <w:p w14:paraId="75F22FDB" w14:textId="7A386A3D" w:rsidR="00BF3557" w:rsidRPr="00BF3557" w:rsidRDefault="00BF3557" w:rsidP="00CA5983">
                  <w:pPr>
                    <w:framePr w:hSpace="180" w:wrap="around" w:vAnchor="page" w:hAnchor="margin" w:xAlign="center" w:y="1257"/>
                    <w:rPr>
                      <w:rFonts w:ascii="Frederick Simms" w:hAnsi="Frederick Simms" w:cstheme="minorHAnsi"/>
                      <w:bCs/>
                      <w:color w:val="7F7F7F" w:themeColor="text1" w:themeTint="80"/>
                      <w:sz w:val="20"/>
                      <w:szCs w:val="20"/>
                    </w:rPr>
                  </w:pPr>
                </w:p>
              </w:tc>
            </w:tr>
            <w:tr w:rsidR="00BF3557" w:rsidRPr="00BF3557" w14:paraId="34CB3183" w14:textId="77777777" w:rsidTr="00BF3557">
              <w:tc>
                <w:tcPr>
                  <w:tcW w:w="2818" w:type="dxa"/>
                </w:tcPr>
                <w:p w14:paraId="41E8306A" w14:textId="3D87F458" w:rsidR="00BF3557" w:rsidRPr="00BF3557" w:rsidRDefault="00BF3557" w:rsidP="00CA5983">
                  <w:pPr>
                    <w:framePr w:hSpace="180" w:wrap="around" w:vAnchor="page" w:hAnchor="margin" w:xAlign="center" w:y="1257"/>
                    <w:rPr>
                      <w:rFonts w:ascii="Frederick Simms" w:hAnsi="Frederick Simms" w:cstheme="minorHAnsi"/>
                      <w:bCs/>
                      <w:color w:val="7F7F7F" w:themeColor="text1" w:themeTint="80"/>
                      <w:sz w:val="20"/>
                      <w:szCs w:val="20"/>
                    </w:rPr>
                  </w:pPr>
                </w:p>
              </w:tc>
              <w:tc>
                <w:tcPr>
                  <w:tcW w:w="221" w:type="dxa"/>
                </w:tcPr>
                <w:p w14:paraId="03963711" w14:textId="6CA97F5D" w:rsidR="00BF3557" w:rsidRPr="00BF3557" w:rsidRDefault="00BF3557" w:rsidP="00CA5983">
                  <w:pPr>
                    <w:framePr w:hSpace="180" w:wrap="around" w:vAnchor="page" w:hAnchor="margin" w:xAlign="center" w:y="1257"/>
                    <w:rPr>
                      <w:rFonts w:ascii="Frederick Simms" w:hAnsi="Frederick Simms" w:cstheme="minorHAnsi"/>
                      <w:bCs/>
                      <w:color w:val="7F7F7F" w:themeColor="text1" w:themeTint="80"/>
                      <w:sz w:val="20"/>
                      <w:szCs w:val="20"/>
                    </w:rPr>
                  </w:pPr>
                </w:p>
              </w:tc>
            </w:tr>
            <w:tr w:rsidR="00BF3557" w:rsidRPr="00BF3557" w14:paraId="3D3EA033" w14:textId="77777777" w:rsidTr="00BF3557">
              <w:tc>
                <w:tcPr>
                  <w:tcW w:w="2818" w:type="dxa"/>
                </w:tcPr>
                <w:p w14:paraId="72373A1D" w14:textId="08F9D0FB" w:rsidR="00BF3557" w:rsidRPr="00BF3557" w:rsidRDefault="00BF3557" w:rsidP="00CA5983">
                  <w:pPr>
                    <w:framePr w:hSpace="180" w:wrap="around" w:vAnchor="page" w:hAnchor="margin" w:xAlign="center" w:y="1257"/>
                    <w:rPr>
                      <w:rFonts w:ascii="Frederick Simms" w:hAnsi="Frederick Simms" w:cstheme="minorHAnsi"/>
                      <w:bCs/>
                      <w:color w:val="7F7F7F" w:themeColor="text1" w:themeTint="80"/>
                      <w:sz w:val="20"/>
                      <w:szCs w:val="20"/>
                    </w:rPr>
                  </w:pPr>
                </w:p>
              </w:tc>
              <w:tc>
                <w:tcPr>
                  <w:tcW w:w="221" w:type="dxa"/>
                </w:tcPr>
                <w:p w14:paraId="4BBD6E55" w14:textId="23B59AA1" w:rsidR="00BF3557" w:rsidRPr="00BF3557" w:rsidRDefault="00BF3557" w:rsidP="00CA5983">
                  <w:pPr>
                    <w:framePr w:hSpace="180" w:wrap="around" w:vAnchor="page" w:hAnchor="margin" w:xAlign="center" w:y="1257"/>
                    <w:rPr>
                      <w:rFonts w:ascii="Frederick Simms" w:hAnsi="Frederick Simms" w:cstheme="minorHAnsi"/>
                      <w:bCs/>
                      <w:color w:val="7F7F7F" w:themeColor="text1" w:themeTint="80"/>
                      <w:sz w:val="20"/>
                      <w:szCs w:val="20"/>
                    </w:rPr>
                  </w:pPr>
                </w:p>
              </w:tc>
            </w:tr>
            <w:tr w:rsidR="00BF3557" w:rsidRPr="00BF3557" w14:paraId="5B7F2FE9" w14:textId="77777777" w:rsidTr="00BF3557">
              <w:trPr>
                <w:trHeight w:val="80"/>
              </w:trPr>
              <w:tc>
                <w:tcPr>
                  <w:tcW w:w="2818" w:type="dxa"/>
                </w:tcPr>
                <w:p w14:paraId="26949EE5" w14:textId="21D024BD" w:rsidR="00BF3557" w:rsidRPr="00BF3557" w:rsidRDefault="00BF3557" w:rsidP="00CA5983">
                  <w:pPr>
                    <w:framePr w:hSpace="180" w:wrap="around" w:vAnchor="page" w:hAnchor="margin" w:xAlign="center" w:y="1257"/>
                    <w:rPr>
                      <w:rFonts w:ascii="Frederick Simms" w:hAnsi="Frederick Simms" w:cstheme="minorHAnsi"/>
                      <w:bCs/>
                      <w:color w:val="7F7F7F" w:themeColor="text1" w:themeTint="80"/>
                      <w:sz w:val="20"/>
                      <w:szCs w:val="20"/>
                    </w:rPr>
                  </w:pPr>
                </w:p>
              </w:tc>
              <w:tc>
                <w:tcPr>
                  <w:tcW w:w="221" w:type="dxa"/>
                </w:tcPr>
                <w:p w14:paraId="2EA06CEB" w14:textId="72D2F363" w:rsidR="00BF3557" w:rsidRPr="00BF3557" w:rsidRDefault="00BF3557" w:rsidP="00CA5983">
                  <w:pPr>
                    <w:framePr w:hSpace="180" w:wrap="around" w:vAnchor="page" w:hAnchor="margin" w:xAlign="center" w:y="1257"/>
                    <w:rPr>
                      <w:rFonts w:ascii="Frederick Simms" w:hAnsi="Frederick Simms" w:cstheme="minorHAnsi"/>
                      <w:bCs/>
                      <w:color w:val="7F7F7F" w:themeColor="text1" w:themeTint="80"/>
                      <w:sz w:val="20"/>
                      <w:szCs w:val="20"/>
                    </w:rPr>
                  </w:pPr>
                </w:p>
              </w:tc>
            </w:tr>
            <w:tr w:rsidR="00BF3557" w:rsidRPr="00BF3557" w14:paraId="35EF6E60" w14:textId="77777777" w:rsidTr="00BF3557">
              <w:tc>
                <w:tcPr>
                  <w:tcW w:w="2818" w:type="dxa"/>
                </w:tcPr>
                <w:p w14:paraId="395DF4DB" w14:textId="23A0F998" w:rsidR="00BF3557" w:rsidRPr="00BF3557" w:rsidRDefault="00BF3557" w:rsidP="00CA5983">
                  <w:pPr>
                    <w:framePr w:hSpace="180" w:wrap="around" w:vAnchor="page" w:hAnchor="margin" w:xAlign="center" w:y="1257"/>
                    <w:rPr>
                      <w:rFonts w:ascii="Frederick Simms" w:hAnsi="Frederick Simms" w:cstheme="minorHAnsi"/>
                      <w:bCs/>
                      <w:color w:val="7F7F7F" w:themeColor="text1" w:themeTint="80"/>
                      <w:sz w:val="20"/>
                      <w:szCs w:val="20"/>
                    </w:rPr>
                  </w:pPr>
                </w:p>
              </w:tc>
              <w:tc>
                <w:tcPr>
                  <w:tcW w:w="221" w:type="dxa"/>
                </w:tcPr>
                <w:p w14:paraId="64874F05" w14:textId="491E1F3B" w:rsidR="00BF3557" w:rsidRPr="00BF3557" w:rsidRDefault="00BF3557" w:rsidP="00CA5983">
                  <w:pPr>
                    <w:framePr w:hSpace="180" w:wrap="around" w:vAnchor="page" w:hAnchor="margin" w:xAlign="center" w:y="1257"/>
                    <w:rPr>
                      <w:rFonts w:ascii="Frederick Simms" w:hAnsi="Frederick Simms" w:cstheme="minorHAnsi"/>
                      <w:bCs/>
                      <w:color w:val="7F7F7F" w:themeColor="text1" w:themeTint="80"/>
                      <w:sz w:val="20"/>
                      <w:szCs w:val="20"/>
                    </w:rPr>
                  </w:pPr>
                </w:p>
              </w:tc>
            </w:tr>
            <w:tr w:rsidR="00BF3557" w:rsidRPr="00BF3557" w14:paraId="40440FE7" w14:textId="77777777" w:rsidTr="00BF3557">
              <w:tc>
                <w:tcPr>
                  <w:tcW w:w="2818" w:type="dxa"/>
                </w:tcPr>
                <w:p w14:paraId="2B6DE794" w14:textId="77777777" w:rsidR="00BF3557" w:rsidRPr="00BF3557" w:rsidRDefault="00BF3557" w:rsidP="00CA5983">
                  <w:pPr>
                    <w:framePr w:hSpace="180" w:wrap="around" w:vAnchor="page" w:hAnchor="margin" w:xAlign="center" w:y="1257"/>
                    <w:rPr>
                      <w:rFonts w:ascii="Frederick Simms" w:hAnsi="Frederick Simms" w:cstheme="minorHAnsi"/>
                      <w:bCs/>
                      <w:color w:val="7F7F7F" w:themeColor="text1" w:themeTint="80"/>
                      <w:sz w:val="20"/>
                      <w:szCs w:val="20"/>
                    </w:rPr>
                  </w:pPr>
                </w:p>
              </w:tc>
              <w:tc>
                <w:tcPr>
                  <w:tcW w:w="221" w:type="dxa"/>
                </w:tcPr>
                <w:p w14:paraId="3259F621" w14:textId="719409EB" w:rsidR="00BF3557" w:rsidRPr="00BF3557" w:rsidRDefault="00BF3557" w:rsidP="00CA5983">
                  <w:pPr>
                    <w:framePr w:hSpace="180" w:wrap="around" w:vAnchor="page" w:hAnchor="margin" w:xAlign="center" w:y="1257"/>
                    <w:rPr>
                      <w:rFonts w:ascii="Frederick Simms" w:hAnsi="Frederick Simms" w:cstheme="minorHAnsi"/>
                      <w:bCs/>
                      <w:color w:val="7F7F7F" w:themeColor="text1" w:themeTint="80"/>
                      <w:sz w:val="20"/>
                      <w:szCs w:val="20"/>
                    </w:rPr>
                  </w:pPr>
                </w:p>
              </w:tc>
            </w:tr>
          </w:tbl>
          <w:p w14:paraId="0E22E870" w14:textId="77777777" w:rsidR="00313ECC" w:rsidRPr="00BF3557" w:rsidRDefault="00313ECC" w:rsidP="00313ECC">
            <w:pPr>
              <w:rPr>
                <w:rFonts w:ascii="Frederick Simms" w:hAnsi="Frederick Simms" w:cstheme="minorHAnsi"/>
                <w:bCs/>
                <w:color w:val="7F7F7F" w:themeColor="text1" w:themeTint="80"/>
                <w:sz w:val="20"/>
                <w:szCs w:val="20"/>
              </w:rPr>
            </w:pPr>
            <w:r w:rsidRPr="00BF3557">
              <w:rPr>
                <w:rFonts w:ascii="Frederick Simms" w:hAnsi="Frederick Simms" w:cstheme="minorHAnsi"/>
                <w:bCs/>
                <w:color w:val="7F7F7F" w:themeColor="text1" w:themeTint="80"/>
                <w:sz w:val="20"/>
                <w:szCs w:val="20"/>
              </w:rPr>
              <w:t>All RAC colleagues need to exhibit behaviours consistent with RAC core values:</w:t>
            </w:r>
          </w:p>
          <w:p w14:paraId="6C3BCA28" w14:textId="77777777" w:rsidR="00313ECC" w:rsidRPr="00BF3557" w:rsidRDefault="00313ECC" w:rsidP="00313ECC">
            <w:pPr>
              <w:rPr>
                <w:rFonts w:ascii="Frederick Simms" w:hAnsi="Frederick Simms" w:cstheme="minorHAnsi"/>
                <w:bCs/>
                <w:color w:val="7F7F7F" w:themeColor="text1" w:themeTint="80"/>
                <w:sz w:val="20"/>
                <w:szCs w:val="20"/>
              </w:rPr>
            </w:pPr>
          </w:p>
          <w:p w14:paraId="673BFDDC" w14:textId="77777777" w:rsidR="00BF3557" w:rsidRPr="00BF3557" w:rsidRDefault="00BF3557" w:rsidP="00BF3557">
            <w:pPr>
              <w:pStyle w:val="paragraph"/>
              <w:spacing w:before="0" w:beforeAutospacing="0" w:after="0" w:afterAutospacing="0"/>
              <w:textAlignment w:val="baseline"/>
              <w:rPr>
                <w:rFonts w:ascii="Frederick Simms" w:hAnsi="Frederick Simms" w:cs="Segoe UI"/>
                <w:color w:val="7F7F7F" w:themeColor="text1" w:themeTint="80"/>
                <w:sz w:val="20"/>
                <w:szCs w:val="20"/>
              </w:rPr>
            </w:pPr>
            <w:r w:rsidRPr="00BF3557">
              <w:rPr>
                <w:rStyle w:val="normaltextrun"/>
                <w:rFonts w:ascii="Frederick Simms" w:hAnsi="Frederick Simms" w:cs="Arial"/>
                <w:color w:val="7F7F7F" w:themeColor="text1" w:themeTint="80"/>
                <w:sz w:val="20"/>
                <w:szCs w:val="20"/>
              </w:rPr>
              <w:t>Location</w:t>
            </w:r>
            <w:r w:rsidRPr="00BF3557">
              <w:rPr>
                <w:rStyle w:val="eop"/>
                <w:rFonts w:ascii="Frederick Simms" w:hAnsi="Frederick Simms" w:cs="Arial"/>
                <w:color w:val="7F7F7F" w:themeColor="text1" w:themeTint="80"/>
                <w:sz w:val="20"/>
                <w:szCs w:val="20"/>
              </w:rPr>
              <w:t> </w:t>
            </w:r>
          </w:p>
          <w:p w14:paraId="0386DE95" w14:textId="77777777" w:rsidR="00BF3557" w:rsidRPr="00BF3557" w:rsidRDefault="00BF3557" w:rsidP="00BF3557">
            <w:pPr>
              <w:pStyle w:val="paragraph"/>
              <w:spacing w:before="0" w:beforeAutospacing="0" w:after="0" w:afterAutospacing="0"/>
              <w:textAlignment w:val="baseline"/>
              <w:rPr>
                <w:rFonts w:ascii="Frederick Simms" w:hAnsi="Frederick Simms" w:cs="Segoe UI"/>
                <w:color w:val="7F7F7F" w:themeColor="text1" w:themeTint="80"/>
                <w:sz w:val="20"/>
                <w:szCs w:val="20"/>
              </w:rPr>
            </w:pPr>
            <w:r w:rsidRPr="00BF3557">
              <w:rPr>
                <w:rStyle w:val="eop"/>
                <w:rFonts w:ascii="Frederick Simms" w:hAnsi="Frederick Simms" w:cs="Arial"/>
                <w:color w:val="7F7F7F" w:themeColor="text1" w:themeTint="80"/>
                <w:sz w:val="20"/>
                <w:szCs w:val="20"/>
              </w:rPr>
              <w:t> </w:t>
            </w:r>
          </w:p>
          <w:p w14:paraId="68159EB1" w14:textId="77777777" w:rsidR="00BF3557" w:rsidRPr="00BF3557" w:rsidRDefault="00BF3557" w:rsidP="00BF3557">
            <w:pPr>
              <w:pStyle w:val="paragraph"/>
              <w:numPr>
                <w:ilvl w:val="0"/>
                <w:numId w:val="31"/>
              </w:numPr>
              <w:spacing w:before="0" w:beforeAutospacing="0" w:after="0" w:afterAutospacing="0"/>
              <w:ind w:firstLine="0"/>
              <w:textAlignment w:val="baseline"/>
              <w:rPr>
                <w:rFonts w:ascii="Frederick Simms" w:hAnsi="Frederick Simms" w:cs="Arial"/>
                <w:color w:val="7F7F7F" w:themeColor="text1" w:themeTint="80"/>
                <w:sz w:val="20"/>
                <w:szCs w:val="20"/>
              </w:rPr>
            </w:pPr>
            <w:r w:rsidRPr="00BF3557">
              <w:rPr>
                <w:rStyle w:val="normaltextrun"/>
                <w:rFonts w:ascii="Frederick Simms" w:hAnsi="Frederick Simms" w:cs="Arial"/>
                <w:color w:val="7F7F7F" w:themeColor="text1" w:themeTint="80"/>
                <w:sz w:val="20"/>
                <w:szCs w:val="20"/>
              </w:rPr>
              <w:t>Bescot, near Birmingham </w:t>
            </w:r>
            <w:r w:rsidRPr="00BF3557">
              <w:rPr>
                <w:rStyle w:val="eop"/>
                <w:rFonts w:ascii="Frederick Simms" w:hAnsi="Frederick Simms" w:cs="Arial"/>
                <w:color w:val="7F7F7F" w:themeColor="text1" w:themeTint="80"/>
                <w:sz w:val="20"/>
                <w:szCs w:val="20"/>
              </w:rPr>
              <w:t> </w:t>
            </w:r>
          </w:p>
          <w:p w14:paraId="2075DEB8" w14:textId="77777777" w:rsidR="00BF3557" w:rsidRPr="00BF3557" w:rsidRDefault="00BF3557" w:rsidP="00BF3557">
            <w:pPr>
              <w:pStyle w:val="paragraph"/>
              <w:numPr>
                <w:ilvl w:val="0"/>
                <w:numId w:val="32"/>
              </w:numPr>
              <w:spacing w:before="0" w:beforeAutospacing="0" w:after="0" w:afterAutospacing="0"/>
              <w:ind w:firstLine="0"/>
              <w:textAlignment w:val="baseline"/>
              <w:rPr>
                <w:rFonts w:ascii="Frederick Simms" w:hAnsi="Frederick Simms" w:cs="Arial"/>
                <w:color w:val="7F7F7F" w:themeColor="text1" w:themeTint="80"/>
                <w:sz w:val="20"/>
                <w:szCs w:val="20"/>
              </w:rPr>
            </w:pPr>
            <w:r w:rsidRPr="00BF3557">
              <w:rPr>
                <w:rStyle w:val="normaltextrun"/>
                <w:rFonts w:ascii="Frederick Simms" w:hAnsi="Frederick Simms" w:cs="Arial"/>
                <w:color w:val="7F7F7F" w:themeColor="text1" w:themeTint="80"/>
                <w:sz w:val="20"/>
                <w:szCs w:val="20"/>
              </w:rPr>
              <w:t>Occasional travel to Motability and partner Sites, and events </w:t>
            </w:r>
            <w:r w:rsidRPr="00BF3557">
              <w:rPr>
                <w:rStyle w:val="eop"/>
                <w:rFonts w:ascii="Frederick Simms" w:hAnsi="Frederick Simms" w:cs="Arial"/>
                <w:color w:val="7F7F7F" w:themeColor="text1" w:themeTint="80"/>
                <w:sz w:val="20"/>
                <w:szCs w:val="20"/>
              </w:rPr>
              <w:t> </w:t>
            </w:r>
          </w:p>
          <w:p w14:paraId="652B24AA" w14:textId="77777777" w:rsidR="00130988" w:rsidRPr="00BF3557" w:rsidRDefault="00130988" w:rsidP="00130988">
            <w:pPr>
              <w:rPr>
                <w:rFonts w:ascii="Frederick Simms" w:hAnsi="Frederick Simms" w:cstheme="minorHAnsi"/>
                <w:bCs/>
                <w:color w:val="7F7F7F" w:themeColor="text1" w:themeTint="80"/>
                <w:sz w:val="20"/>
                <w:szCs w:val="20"/>
              </w:rPr>
            </w:pPr>
          </w:p>
          <w:p w14:paraId="1E3FDB16" w14:textId="0EEDD435" w:rsidR="00ED79D5" w:rsidRPr="00BF3557" w:rsidRDefault="00ED79D5" w:rsidP="00313ECC">
            <w:pPr>
              <w:rPr>
                <w:rFonts w:ascii="Frederick Simms" w:hAnsi="Frederick Simms" w:cstheme="minorHAnsi"/>
                <w:bCs/>
                <w:color w:val="7F7F7F" w:themeColor="text1" w:themeTint="80"/>
                <w:sz w:val="20"/>
                <w:szCs w:val="20"/>
              </w:rPr>
            </w:pPr>
          </w:p>
        </w:tc>
      </w:tr>
    </w:tbl>
    <w:p w14:paraId="1E3FDB18" w14:textId="2986F5CA" w:rsidR="009B354B" w:rsidRPr="00ED79D5" w:rsidRDefault="00C71352" w:rsidP="009B354B">
      <w:pPr>
        <w:tabs>
          <w:tab w:val="left" w:pos="1227"/>
        </w:tabs>
        <w:rPr>
          <w:rFonts w:ascii="DINRoundOT-Medium" w:hAnsi="DINRoundOT-Medium" w:cs="DINRoundOT-Medium"/>
          <w:color w:val="000000" w:themeColor="text1"/>
          <w:sz w:val="18"/>
          <w:szCs w:val="18"/>
        </w:rPr>
      </w:pPr>
      <w:r w:rsidRPr="00ED79D5">
        <w:rPr>
          <w:rFonts w:ascii="DINRoundOT-Medium" w:hAnsi="DINRoundOT-Medium" w:cs="DINRoundOT-Medium"/>
          <w:noProof/>
          <w:color w:val="000000" w:themeColor="text1"/>
          <w:sz w:val="18"/>
          <w:szCs w:val="18"/>
          <w:lang w:eastAsia="en-GB"/>
        </w:rPr>
        <w:drawing>
          <wp:anchor distT="0" distB="0" distL="114300" distR="114300" simplePos="0" relativeHeight="251659264" behindDoc="0" locked="0" layoutInCell="1" allowOverlap="1" wp14:anchorId="1E3FDB1A" wp14:editId="1E3FDB1B">
            <wp:simplePos x="0" y="0"/>
            <wp:positionH relativeFrom="column">
              <wp:posOffset>8463280</wp:posOffset>
            </wp:positionH>
            <wp:positionV relativeFrom="paragraph">
              <wp:posOffset>-243693</wp:posOffset>
            </wp:positionV>
            <wp:extent cx="1076103" cy="584791"/>
            <wp:effectExtent l="19050" t="0" r="0" b="0"/>
            <wp:wrapNone/>
            <wp:docPr id="3" name="Picture 2" descr="RACmasterlogo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Cmasterlogocmyk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6103" cy="5847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3FDB19" w14:textId="77777777" w:rsidR="0000539E" w:rsidRPr="00ED79D5" w:rsidRDefault="0000539E">
      <w:pPr>
        <w:rPr>
          <w:rFonts w:ascii="DINRoundOT-Medium" w:hAnsi="DINRoundOT-Medium" w:cs="DINRoundOT-Medium"/>
          <w:sz w:val="18"/>
          <w:szCs w:val="18"/>
        </w:rPr>
      </w:pPr>
    </w:p>
    <w:sectPr w:rsidR="0000539E" w:rsidRPr="00ED79D5" w:rsidSect="00E85526">
      <w:pgSz w:w="16838" w:h="11906" w:orient="landscape"/>
      <w:pgMar w:top="434" w:right="1440" w:bottom="899" w:left="1440" w:header="563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5E53E0E" w14:textId="77777777" w:rsidR="00107C02" w:rsidRDefault="00107C02" w:rsidP="009B354B">
      <w:r>
        <w:separator/>
      </w:r>
    </w:p>
  </w:endnote>
  <w:endnote w:type="continuationSeparator" w:id="0">
    <w:p w14:paraId="64296900" w14:textId="77777777" w:rsidR="00107C02" w:rsidRDefault="00107C02" w:rsidP="009B35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DINRoundOT-Medium">
    <w:altName w:val="Calibri"/>
    <w:panose1 w:val="00000000000000000000"/>
    <w:charset w:val="00"/>
    <w:family w:val="swiss"/>
    <w:notTrueType/>
    <w:pitch w:val="variable"/>
    <w:sig w:usb0="800000AF" w:usb1="4000207B" w:usb2="00000008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ヒラギノ角ゴ Pro W3">
    <w:altName w:val="Times New Roman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rederick Simms">
    <w:panose1 w:val="000005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FB93BB4" w14:textId="77777777" w:rsidR="00107C02" w:rsidRDefault="00107C02" w:rsidP="009B354B">
      <w:r>
        <w:separator/>
      </w:r>
    </w:p>
  </w:footnote>
  <w:footnote w:type="continuationSeparator" w:id="0">
    <w:p w14:paraId="1E11B7CD" w14:textId="77777777" w:rsidR="00107C02" w:rsidRDefault="00107C02" w:rsidP="009B354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464ADB4E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9BEB05E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76CE3C8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896EDBBA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7F704992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460AB02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458B7E2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B78BB52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A4A099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820BBB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A661C8"/>
    <w:multiLevelType w:val="multilevel"/>
    <w:tmpl w:val="E550D7E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1" w15:restartNumberingAfterBreak="0">
    <w:nsid w:val="0515326E"/>
    <w:multiLevelType w:val="multilevel"/>
    <w:tmpl w:val="9E26B4E8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2" w15:restartNumberingAfterBreak="0">
    <w:nsid w:val="127F44DB"/>
    <w:multiLevelType w:val="multilevel"/>
    <w:tmpl w:val="84121A4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3" w15:restartNumberingAfterBreak="0">
    <w:nsid w:val="18482B21"/>
    <w:multiLevelType w:val="multilevel"/>
    <w:tmpl w:val="8AB6EC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19C71A50"/>
    <w:multiLevelType w:val="hybridMultilevel"/>
    <w:tmpl w:val="517C5FD2"/>
    <w:lvl w:ilvl="0" w:tplc="F1222480">
      <w:numFmt w:val="bullet"/>
      <w:lvlText w:val="-"/>
      <w:lvlJc w:val="left"/>
      <w:pPr>
        <w:ind w:left="720" w:hanging="360"/>
      </w:pPr>
      <w:rPr>
        <w:rFonts w:ascii="DINRoundOT-Medium" w:eastAsia="Times New Roman" w:hAnsi="DINRoundOT-Medium" w:cs="DINRoundOT-Medium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C801B31"/>
    <w:multiLevelType w:val="multilevel"/>
    <w:tmpl w:val="BFFCB80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6" w15:restartNumberingAfterBreak="0">
    <w:nsid w:val="21D36578"/>
    <w:multiLevelType w:val="multilevel"/>
    <w:tmpl w:val="FB6ABFA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7" w15:restartNumberingAfterBreak="0">
    <w:nsid w:val="2F2021D3"/>
    <w:multiLevelType w:val="multilevel"/>
    <w:tmpl w:val="887CA43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8" w15:restartNumberingAfterBreak="0">
    <w:nsid w:val="35011959"/>
    <w:multiLevelType w:val="multilevel"/>
    <w:tmpl w:val="689C96A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9" w15:restartNumberingAfterBreak="0">
    <w:nsid w:val="35221C5A"/>
    <w:multiLevelType w:val="multilevel"/>
    <w:tmpl w:val="D1BE1DA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0" w15:restartNumberingAfterBreak="0">
    <w:nsid w:val="36157571"/>
    <w:multiLevelType w:val="multilevel"/>
    <w:tmpl w:val="7A186C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49DF2D7B"/>
    <w:multiLevelType w:val="multilevel"/>
    <w:tmpl w:val="213ECE7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2" w15:restartNumberingAfterBreak="0">
    <w:nsid w:val="59792E1B"/>
    <w:multiLevelType w:val="multilevel"/>
    <w:tmpl w:val="F2D8045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3" w15:restartNumberingAfterBreak="0">
    <w:nsid w:val="5DD7402F"/>
    <w:multiLevelType w:val="multilevel"/>
    <w:tmpl w:val="1E7A83B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4" w15:restartNumberingAfterBreak="0">
    <w:nsid w:val="5E7B5795"/>
    <w:multiLevelType w:val="multilevel"/>
    <w:tmpl w:val="040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5" w15:restartNumberingAfterBreak="0">
    <w:nsid w:val="640F6AE2"/>
    <w:multiLevelType w:val="multilevel"/>
    <w:tmpl w:val="7E3E7FB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6" w15:restartNumberingAfterBreak="0">
    <w:nsid w:val="69CD2D6F"/>
    <w:multiLevelType w:val="multilevel"/>
    <w:tmpl w:val="725CA81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7" w15:restartNumberingAfterBreak="0">
    <w:nsid w:val="6E3A68DE"/>
    <w:multiLevelType w:val="multilevel"/>
    <w:tmpl w:val="A6C439A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8" w15:restartNumberingAfterBreak="0">
    <w:nsid w:val="728238EC"/>
    <w:multiLevelType w:val="multilevel"/>
    <w:tmpl w:val="0A48E36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9" w15:restartNumberingAfterBreak="0">
    <w:nsid w:val="736B2FD3"/>
    <w:multiLevelType w:val="multilevel"/>
    <w:tmpl w:val="DC125D5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0" w15:restartNumberingAfterBreak="0">
    <w:nsid w:val="758F3803"/>
    <w:multiLevelType w:val="hybridMultilevel"/>
    <w:tmpl w:val="8716EB88"/>
    <w:lvl w:ilvl="0" w:tplc="F1222480">
      <w:numFmt w:val="bullet"/>
      <w:lvlText w:val="-"/>
      <w:lvlJc w:val="left"/>
      <w:pPr>
        <w:ind w:left="360" w:hanging="360"/>
      </w:pPr>
      <w:rPr>
        <w:rFonts w:ascii="DINRoundOT-Medium" w:eastAsia="Times New Roman" w:hAnsi="DINRoundOT-Medium" w:cs="DINRoundOT-Medium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D9F0982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num w:numId="1" w16cid:durableId="1689595853">
    <w:abstractNumId w:val="31"/>
  </w:num>
  <w:num w:numId="2" w16cid:durableId="851528777">
    <w:abstractNumId w:val="24"/>
  </w:num>
  <w:num w:numId="3" w16cid:durableId="317656316">
    <w:abstractNumId w:val="11"/>
  </w:num>
  <w:num w:numId="4" w16cid:durableId="411511061">
    <w:abstractNumId w:val="9"/>
  </w:num>
  <w:num w:numId="5" w16cid:durableId="1840806153">
    <w:abstractNumId w:val="7"/>
  </w:num>
  <w:num w:numId="6" w16cid:durableId="1412855186">
    <w:abstractNumId w:val="6"/>
  </w:num>
  <w:num w:numId="7" w16cid:durableId="167672207">
    <w:abstractNumId w:val="5"/>
  </w:num>
  <w:num w:numId="8" w16cid:durableId="307975329">
    <w:abstractNumId w:val="4"/>
  </w:num>
  <w:num w:numId="9" w16cid:durableId="1569993962">
    <w:abstractNumId w:val="8"/>
  </w:num>
  <w:num w:numId="10" w16cid:durableId="717894801">
    <w:abstractNumId w:val="3"/>
  </w:num>
  <w:num w:numId="11" w16cid:durableId="1657222179">
    <w:abstractNumId w:val="2"/>
  </w:num>
  <w:num w:numId="12" w16cid:durableId="1225723880">
    <w:abstractNumId w:val="1"/>
  </w:num>
  <w:num w:numId="13" w16cid:durableId="2134251764">
    <w:abstractNumId w:val="0"/>
  </w:num>
  <w:num w:numId="14" w16cid:durableId="861169517">
    <w:abstractNumId w:val="30"/>
  </w:num>
  <w:num w:numId="15" w16cid:durableId="1805928653">
    <w:abstractNumId w:val="14"/>
  </w:num>
  <w:num w:numId="16" w16cid:durableId="221987268">
    <w:abstractNumId w:val="16"/>
  </w:num>
  <w:num w:numId="17" w16cid:durableId="571040545">
    <w:abstractNumId w:val="26"/>
  </w:num>
  <w:num w:numId="18" w16cid:durableId="160857322">
    <w:abstractNumId w:val="17"/>
  </w:num>
  <w:num w:numId="19" w16cid:durableId="1183857387">
    <w:abstractNumId w:val="21"/>
  </w:num>
  <w:num w:numId="20" w16cid:durableId="589973146">
    <w:abstractNumId w:val="28"/>
  </w:num>
  <w:num w:numId="21" w16cid:durableId="1437093523">
    <w:abstractNumId w:val="29"/>
  </w:num>
  <w:num w:numId="22" w16cid:durableId="321011681">
    <w:abstractNumId w:val="25"/>
  </w:num>
  <w:num w:numId="23" w16cid:durableId="1188368576">
    <w:abstractNumId w:val="23"/>
  </w:num>
  <w:num w:numId="24" w16cid:durableId="320931340">
    <w:abstractNumId w:val="12"/>
  </w:num>
  <w:num w:numId="25" w16cid:durableId="1038971446">
    <w:abstractNumId w:val="18"/>
  </w:num>
  <w:num w:numId="26" w16cid:durableId="60177276">
    <w:abstractNumId w:val="22"/>
  </w:num>
  <w:num w:numId="27" w16cid:durableId="1957977036">
    <w:abstractNumId w:val="19"/>
  </w:num>
  <w:num w:numId="28" w16cid:durableId="1101534843">
    <w:abstractNumId w:val="15"/>
  </w:num>
  <w:num w:numId="29" w16cid:durableId="1941062841">
    <w:abstractNumId w:val="27"/>
  </w:num>
  <w:num w:numId="30" w16cid:durableId="374812625">
    <w:abstractNumId w:val="10"/>
  </w:num>
  <w:num w:numId="31" w16cid:durableId="423575735">
    <w:abstractNumId w:val="13"/>
  </w:num>
  <w:num w:numId="32" w16cid:durableId="214856942">
    <w:abstractNumId w:val="20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oNotTrackFormatting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354B"/>
    <w:rsid w:val="0000539E"/>
    <w:rsid w:val="000665EC"/>
    <w:rsid w:val="00097AA3"/>
    <w:rsid w:val="000C7E2F"/>
    <w:rsid w:val="00107C02"/>
    <w:rsid w:val="00117727"/>
    <w:rsid w:val="00130988"/>
    <w:rsid w:val="00152896"/>
    <w:rsid w:val="001A4924"/>
    <w:rsid w:val="001C78DE"/>
    <w:rsid w:val="001E3AF1"/>
    <w:rsid w:val="00212BAA"/>
    <w:rsid w:val="0026238D"/>
    <w:rsid w:val="00296775"/>
    <w:rsid w:val="00305A41"/>
    <w:rsid w:val="003105F7"/>
    <w:rsid w:val="00313ECC"/>
    <w:rsid w:val="0031648D"/>
    <w:rsid w:val="00325871"/>
    <w:rsid w:val="00331EFB"/>
    <w:rsid w:val="00395ACB"/>
    <w:rsid w:val="004061A3"/>
    <w:rsid w:val="00486D88"/>
    <w:rsid w:val="004B09AA"/>
    <w:rsid w:val="004C01E7"/>
    <w:rsid w:val="004C1DE1"/>
    <w:rsid w:val="004C52C8"/>
    <w:rsid w:val="004F435D"/>
    <w:rsid w:val="00520DD6"/>
    <w:rsid w:val="005D1122"/>
    <w:rsid w:val="005F4482"/>
    <w:rsid w:val="005F6528"/>
    <w:rsid w:val="0061536C"/>
    <w:rsid w:val="0066048E"/>
    <w:rsid w:val="0066751F"/>
    <w:rsid w:val="00695E73"/>
    <w:rsid w:val="006A2BA5"/>
    <w:rsid w:val="006E64C0"/>
    <w:rsid w:val="006F73AC"/>
    <w:rsid w:val="00776B08"/>
    <w:rsid w:val="00786203"/>
    <w:rsid w:val="007D5D83"/>
    <w:rsid w:val="007F0FE0"/>
    <w:rsid w:val="00822AE1"/>
    <w:rsid w:val="00844E7E"/>
    <w:rsid w:val="008665DB"/>
    <w:rsid w:val="008B7ECE"/>
    <w:rsid w:val="008D5959"/>
    <w:rsid w:val="009B354B"/>
    <w:rsid w:val="009B6259"/>
    <w:rsid w:val="009D633D"/>
    <w:rsid w:val="00A01D6B"/>
    <w:rsid w:val="00A06474"/>
    <w:rsid w:val="00A47420"/>
    <w:rsid w:val="00A51D95"/>
    <w:rsid w:val="00A52ADE"/>
    <w:rsid w:val="00A75DDE"/>
    <w:rsid w:val="00AD5F5F"/>
    <w:rsid w:val="00B20D5B"/>
    <w:rsid w:val="00B4578B"/>
    <w:rsid w:val="00B63945"/>
    <w:rsid w:val="00BB30C7"/>
    <w:rsid w:val="00BC3732"/>
    <w:rsid w:val="00BF3557"/>
    <w:rsid w:val="00C11E08"/>
    <w:rsid w:val="00C23522"/>
    <w:rsid w:val="00C37A32"/>
    <w:rsid w:val="00C37F30"/>
    <w:rsid w:val="00C55B8B"/>
    <w:rsid w:val="00C71352"/>
    <w:rsid w:val="00CA5983"/>
    <w:rsid w:val="00CB4E0C"/>
    <w:rsid w:val="00CE0BE1"/>
    <w:rsid w:val="00CF623E"/>
    <w:rsid w:val="00D14EB9"/>
    <w:rsid w:val="00D22DFE"/>
    <w:rsid w:val="00D241F3"/>
    <w:rsid w:val="00D24AAF"/>
    <w:rsid w:val="00DB0FCD"/>
    <w:rsid w:val="00DB7343"/>
    <w:rsid w:val="00DD0ACF"/>
    <w:rsid w:val="00DE6AC8"/>
    <w:rsid w:val="00E034FF"/>
    <w:rsid w:val="00E300A8"/>
    <w:rsid w:val="00E449FD"/>
    <w:rsid w:val="00E85526"/>
    <w:rsid w:val="00EA02E1"/>
    <w:rsid w:val="00ED79D5"/>
    <w:rsid w:val="00EE54C3"/>
    <w:rsid w:val="00EF2D49"/>
    <w:rsid w:val="00F26400"/>
    <w:rsid w:val="00F51B5B"/>
    <w:rsid w:val="00FC2224"/>
    <w:rsid w:val="00FD528C"/>
    <w:rsid w:val="00FE430D"/>
    <w:rsid w:val="00FF54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1E3FDA8C"/>
  <w15:docId w15:val="{4FE3653C-F069-487E-ADDB-9A9793D0F4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MS Mincho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41"/>
    <w:lsdException w:name="Medium Grid 1 Accent 1" w:uiPriority="41"/>
    <w:lsdException w:name="Medium Grid 2 Accent 1" w:uiPriority="41"/>
    <w:lsdException w:name="Medium Grid 3 Accent 1" w:uiPriority="41"/>
    <w:lsdException w:name="Dark List Accent 1" w:uiPriority="41"/>
    <w:lsdException w:name="Colorful Shading Accent 1" w:uiPriority="41"/>
    <w:lsdException w:name="Colorful List Accent 1" w:uiPriority="41"/>
    <w:lsdException w:name="Colorful Grid Accent 1" w:uiPriority="41"/>
    <w:lsdException w:name="Light Shading Accent 2" w:uiPriority="42"/>
    <w:lsdException w:name="Light List Accent 2" w:uiPriority="42"/>
    <w:lsdException w:name="Light Grid Accent 2" w:uiPriority="42"/>
    <w:lsdException w:name="Medium Shading 1 Accent 2" w:uiPriority="42"/>
    <w:lsdException w:name="Medium Shading 2 Accent 2" w:uiPriority="42"/>
    <w:lsdException w:name="Medium List 1 Accent 2" w:uiPriority="42"/>
    <w:lsdException w:name="Medium List 2 Accent 2" w:uiPriority="42"/>
    <w:lsdException w:name="Medium Grid 1 Accent 2" w:uiPriority="42"/>
    <w:lsdException w:name="Medium Grid 2 Accent 2" w:uiPriority="42"/>
    <w:lsdException w:name="Medium Grid 3 Accent 2" w:uiPriority="42"/>
    <w:lsdException w:name="Dark List Accent 2" w:uiPriority="42"/>
    <w:lsdException w:name="Colorful Shading Accent 2" w:uiPriority="42"/>
    <w:lsdException w:name="Colorful List Accent 2" w:uiPriority="42"/>
    <w:lsdException w:name="Colorful Grid Accent 2" w:uiPriority="42"/>
    <w:lsdException w:name="Light Shading Accent 3" w:uiPriority="43"/>
    <w:lsdException w:name="Light List Accent 3" w:uiPriority="43"/>
    <w:lsdException w:name="Light Grid Accent 3" w:uiPriority="43"/>
    <w:lsdException w:name="Medium Shading 1 Accent 3" w:uiPriority="43"/>
    <w:lsdException w:name="Medium Shading 2 Accent 3" w:uiPriority="43"/>
    <w:lsdException w:name="Medium List 1 Accent 3" w:uiPriority="43"/>
    <w:lsdException w:name="Medium List 2 Accent 3" w:uiPriority="43"/>
    <w:lsdException w:name="Medium Grid 1 Accent 3" w:uiPriority="43"/>
    <w:lsdException w:name="Medium Grid 2 Accent 3" w:uiPriority="43"/>
    <w:lsdException w:name="Medium Grid 3 Accent 3" w:uiPriority="43"/>
    <w:lsdException w:name="Dark List Accent 3" w:uiPriority="43"/>
    <w:lsdException w:name="Colorful Shading Accent 3" w:uiPriority="43"/>
    <w:lsdException w:name="Colorful List Accent 3" w:uiPriority="43"/>
    <w:lsdException w:name="Colorful Grid Accent 3" w:uiPriority="43"/>
    <w:lsdException w:name="Light Shading Accent 4" w:uiPriority="44"/>
    <w:lsdException w:name="Light List Accent 4" w:uiPriority="44"/>
    <w:lsdException w:name="Light Grid Accent 4" w:uiPriority="44"/>
    <w:lsdException w:name="Medium Shading 1 Accent 4" w:uiPriority="44"/>
    <w:lsdException w:name="Medium Shading 2 Accent 4" w:uiPriority="44"/>
    <w:lsdException w:name="Medium List 1 Accent 4" w:uiPriority="44"/>
    <w:lsdException w:name="Medium List 2 Accent 4" w:uiPriority="44"/>
    <w:lsdException w:name="Medium Grid 1 Accent 4" w:uiPriority="44"/>
    <w:lsdException w:name="Medium Grid 2 Accent 4" w:uiPriority="44"/>
    <w:lsdException w:name="Medium Grid 3 Accent 4" w:uiPriority="44"/>
    <w:lsdException w:name="Dark List Accent 4" w:uiPriority="44"/>
    <w:lsdException w:name="Colorful Shading Accent 4" w:uiPriority="44"/>
    <w:lsdException w:name="Colorful List Accent 4" w:uiPriority="44"/>
    <w:lsdException w:name="Colorful Grid Accent 4" w:uiPriority="44"/>
    <w:lsdException w:name="Light Shading Accent 5" w:uiPriority="45"/>
    <w:lsdException w:name="Light List Accent 5" w:uiPriority="45"/>
    <w:lsdException w:name="Light Grid Accent 5" w:uiPriority="45"/>
    <w:lsdException w:name="Medium Shading 1 Accent 5" w:uiPriority="45"/>
    <w:lsdException w:name="Medium Shading 2 Accent 5" w:uiPriority="45"/>
    <w:lsdException w:name="Medium List 1 Accent 5" w:uiPriority="45"/>
    <w:lsdException w:name="Medium List 2 Accent 5" w:uiPriority="45"/>
    <w:lsdException w:name="Medium Grid 1 Accent 5" w:uiPriority="45"/>
    <w:lsdException w:name="Medium Grid 2 Accent 5" w:uiPriority="45"/>
    <w:lsdException w:name="Medium Grid 3 Accent 5" w:uiPriority="45"/>
    <w:lsdException w:name="Dark List Accent 5" w:uiPriority="45"/>
    <w:lsdException w:name="Colorful Shading Accent 5" w:uiPriority="45"/>
    <w:lsdException w:name="Colorful List Accent 5" w:uiPriority="45"/>
    <w:lsdException w:name="Colorful Grid Accent 5" w:uiPriority="45"/>
    <w:lsdException w:name="Light Shading Accent 6" w:uiPriority="46"/>
    <w:lsdException w:name="Light List Accent 6" w:uiPriority="46"/>
    <w:lsdException w:name="Light Grid Accent 6" w:uiPriority="46"/>
    <w:lsdException w:name="Medium Shading 1 Accent 6" w:uiPriority="46"/>
    <w:lsdException w:name="Medium Shading 2 Accent 6" w:uiPriority="46"/>
    <w:lsdException w:name="Medium List 1 Accent 6" w:uiPriority="46"/>
    <w:lsdException w:name="Medium List 2 Accent 6" w:uiPriority="46"/>
    <w:lsdException w:name="Medium Grid 1 Accent 6" w:uiPriority="46"/>
    <w:lsdException w:name="Medium Grid 2 Accent 6" w:uiPriority="46"/>
    <w:lsdException w:name="Medium Grid 3 Accent 6" w:uiPriority="46"/>
    <w:lsdException w:name="Dark List Accent 6" w:uiPriority="46"/>
    <w:lsdException w:name="Colorful Shading Accent 6" w:uiPriority="46"/>
    <w:lsdException w:name="Colorful List Accent 6" w:uiPriority="46"/>
    <w:lsdException w:name="Colorful Grid Accent 6" w:uiPriority="4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B354B"/>
    <w:rPr>
      <w:rFonts w:eastAsia="Times New Roman"/>
      <w:sz w:val="24"/>
      <w:szCs w:val="24"/>
      <w:lang w:val="en-GB"/>
    </w:rPr>
  </w:style>
  <w:style w:type="paragraph" w:styleId="Heading1">
    <w:name w:val="heading 1"/>
    <w:basedOn w:val="Normal"/>
    <w:next w:val="Normal"/>
    <w:uiPriority w:val="9"/>
    <w:qFormat/>
    <w:rsid w:val="0000539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uiPriority w:val="9"/>
    <w:qFormat/>
    <w:rsid w:val="0000539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uiPriority w:val="9"/>
    <w:qFormat/>
    <w:rsid w:val="0000539E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rsid w:val="0000539E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uiPriority w:val="9"/>
    <w:semiHidden/>
    <w:unhideWhenUsed/>
    <w:qFormat/>
    <w:rsid w:val="0000539E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uiPriority w:val="9"/>
    <w:semiHidden/>
    <w:unhideWhenUsed/>
    <w:qFormat/>
    <w:rsid w:val="0000539E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uiPriority w:val="9"/>
    <w:semiHidden/>
    <w:unhideWhenUsed/>
    <w:qFormat/>
    <w:rsid w:val="0000539E"/>
    <w:pPr>
      <w:spacing w:before="240" w:after="60"/>
      <w:outlineLvl w:val="6"/>
    </w:pPr>
  </w:style>
  <w:style w:type="paragraph" w:styleId="Heading8">
    <w:name w:val="heading 8"/>
    <w:basedOn w:val="Normal"/>
    <w:next w:val="Normal"/>
    <w:uiPriority w:val="9"/>
    <w:semiHidden/>
    <w:unhideWhenUsed/>
    <w:qFormat/>
    <w:rsid w:val="0000539E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uiPriority w:val="9"/>
    <w:semiHidden/>
    <w:unhideWhenUsed/>
    <w:qFormat/>
    <w:rsid w:val="0000539E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styleId="111111">
    <w:name w:val="Outline List 2"/>
    <w:basedOn w:val="NoList"/>
    <w:rsid w:val="0000539E"/>
    <w:pPr>
      <w:numPr>
        <w:numId w:val="1"/>
      </w:numPr>
    </w:pPr>
  </w:style>
  <w:style w:type="numbering" w:styleId="1ai">
    <w:name w:val="Outline List 1"/>
    <w:basedOn w:val="NoList"/>
    <w:rsid w:val="0000539E"/>
    <w:pPr>
      <w:numPr>
        <w:numId w:val="2"/>
      </w:numPr>
    </w:pPr>
  </w:style>
  <w:style w:type="numbering" w:styleId="ArticleSection">
    <w:name w:val="Outline List 3"/>
    <w:basedOn w:val="NoList"/>
    <w:rsid w:val="0000539E"/>
    <w:pPr>
      <w:numPr>
        <w:numId w:val="3"/>
      </w:numPr>
    </w:pPr>
  </w:style>
  <w:style w:type="paragraph" w:styleId="BlockText">
    <w:name w:val="Block Text"/>
    <w:basedOn w:val="Normal"/>
    <w:uiPriority w:val="99"/>
    <w:semiHidden/>
    <w:unhideWhenUsed/>
    <w:qFormat/>
    <w:rsid w:val="0000539E"/>
    <w:pPr>
      <w:spacing w:after="120"/>
      <w:ind w:left="1440" w:right="1440"/>
    </w:pPr>
  </w:style>
  <w:style w:type="paragraph" w:styleId="BodyText">
    <w:name w:val="Body Text"/>
    <w:basedOn w:val="Normal"/>
    <w:uiPriority w:val="99"/>
    <w:semiHidden/>
    <w:unhideWhenUsed/>
    <w:rsid w:val="0000539E"/>
    <w:pPr>
      <w:spacing w:after="120"/>
    </w:pPr>
  </w:style>
  <w:style w:type="paragraph" w:styleId="BodyText2">
    <w:name w:val="Body Text 2"/>
    <w:basedOn w:val="Normal"/>
    <w:uiPriority w:val="99"/>
    <w:semiHidden/>
    <w:unhideWhenUsed/>
    <w:rsid w:val="0000539E"/>
    <w:pPr>
      <w:spacing w:after="120" w:line="480" w:lineRule="auto"/>
    </w:pPr>
  </w:style>
  <w:style w:type="paragraph" w:styleId="BodyText3">
    <w:name w:val="Body Text 3"/>
    <w:basedOn w:val="Normal"/>
    <w:uiPriority w:val="99"/>
    <w:semiHidden/>
    <w:unhideWhenUsed/>
    <w:rsid w:val="0000539E"/>
    <w:pPr>
      <w:spacing w:after="120"/>
    </w:pPr>
    <w:rPr>
      <w:sz w:val="16"/>
      <w:szCs w:val="16"/>
    </w:rPr>
  </w:style>
  <w:style w:type="paragraph" w:styleId="BodyTextFirstIndent">
    <w:name w:val="Body Text First Indent"/>
    <w:basedOn w:val="BodyText"/>
    <w:uiPriority w:val="99"/>
    <w:semiHidden/>
    <w:unhideWhenUsed/>
    <w:rsid w:val="0000539E"/>
    <w:pPr>
      <w:ind w:firstLine="210"/>
    </w:pPr>
  </w:style>
  <w:style w:type="paragraph" w:styleId="BodyTextIndent">
    <w:name w:val="Body Text Indent"/>
    <w:basedOn w:val="Normal"/>
    <w:uiPriority w:val="99"/>
    <w:semiHidden/>
    <w:unhideWhenUsed/>
    <w:rsid w:val="0000539E"/>
    <w:pPr>
      <w:spacing w:after="120"/>
      <w:ind w:left="360"/>
    </w:pPr>
  </w:style>
  <w:style w:type="paragraph" w:styleId="BodyTextFirstIndent2">
    <w:name w:val="Body Text First Indent 2"/>
    <w:basedOn w:val="BodyTextIndent"/>
    <w:uiPriority w:val="99"/>
    <w:semiHidden/>
    <w:unhideWhenUsed/>
    <w:rsid w:val="0000539E"/>
    <w:pPr>
      <w:ind w:firstLine="210"/>
    </w:pPr>
  </w:style>
  <w:style w:type="paragraph" w:styleId="BodyTextIndent2">
    <w:name w:val="Body Text Indent 2"/>
    <w:basedOn w:val="Normal"/>
    <w:uiPriority w:val="99"/>
    <w:semiHidden/>
    <w:unhideWhenUsed/>
    <w:rsid w:val="0000539E"/>
    <w:pPr>
      <w:spacing w:after="120" w:line="480" w:lineRule="auto"/>
      <w:ind w:left="360"/>
    </w:pPr>
  </w:style>
  <w:style w:type="paragraph" w:styleId="BodyTextIndent3">
    <w:name w:val="Body Text Indent 3"/>
    <w:basedOn w:val="Normal"/>
    <w:uiPriority w:val="99"/>
    <w:semiHidden/>
    <w:unhideWhenUsed/>
    <w:rsid w:val="0000539E"/>
    <w:pPr>
      <w:spacing w:after="120"/>
      <w:ind w:left="360"/>
    </w:pPr>
    <w:rPr>
      <w:sz w:val="16"/>
      <w:szCs w:val="16"/>
    </w:rPr>
  </w:style>
  <w:style w:type="paragraph" w:styleId="Closing">
    <w:name w:val="Closing"/>
    <w:basedOn w:val="Normal"/>
    <w:uiPriority w:val="99"/>
    <w:semiHidden/>
    <w:unhideWhenUsed/>
    <w:rsid w:val="0000539E"/>
    <w:pPr>
      <w:ind w:left="4320"/>
    </w:pPr>
  </w:style>
  <w:style w:type="paragraph" w:styleId="Date">
    <w:name w:val="Date"/>
    <w:basedOn w:val="Normal"/>
    <w:next w:val="Normal"/>
    <w:uiPriority w:val="99"/>
    <w:semiHidden/>
    <w:unhideWhenUsed/>
    <w:rsid w:val="0000539E"/>
  </w:style>
  <w:style w:type="paragraph" w:styleId="E-mailSignature">
    <w:name w:val="E-mail Signature"/>
    <w:basedOn w:val="Normal"/>
    <w:uiPriority w:val="99"/>
    <w:semiHidden/>
    <w:unhideWhenUsed/>
    <w:rsid w:val="0000539E"/>
  </w:style>
  <w:style w:type="character" w:styleId="Emphasis">
    <w:name w:val="Emphasis"/>
    <w:basedOn w:val="DefaultParagraphFont"/>
    <w:uiPriority w:val="20"/>
    <w:qFormat/>
    <w:rsid w:val="0000539E"/>
    <w:rPr>
      <w:i/>
      <w:iCs/>
    </w:rPr>
  </w:style>
  <w:style w:type="paragraph" w:styleId="EnvelopeAddress">
    <w:name w:val="envelope address"/>
    <w:basedOn w:val="Normal"/>
    <w:uiPriority w:val="99"/>
    <w:semiHidden/>
    <w:unhideWhenUsed/>
    <w:rsid w:val="0000539E"/>
    <w:pPr>
      <w:framePr w:w="7920" w:h="1980" w:hRule="exact" w:hSpace="180" w:wrap="auto" w:hAnchor="page" w:xAlign="center" w:yAlign="bottom"/>
      <w:ind w:left="2880"/>
    </w:pPr>
    <w:rPr>
      <w:rFonts w:ascii="Arial" w:hAnsi="Arial" w:cs="Arial"/>
    </w:rPr>
  </w:style>
  <w:style w:type="paragraph" w:styleId="EnvelopeReturn">
    <w:name w:val="envelope return"/>
    <w:basedOn w:val="Normal"/>
    <w:uiPriority w:val="99"/>
    <w:semiHidden/>
    <w:unhideWhenUsed/>
    <w:rsid w:val="0000539E"/>
    <w:rPr>
      <w:rFonts w:ascii="Arial" w:hAnsi="Arial" w:cs="Arial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00539E"/>
    <w:rPr>
      <w:color w:val="800080"/>
      <w:u w:val="single"/>
    </w:rPr>
  </w:style>
  <w:style w:type="paragraph" w:styleId="Footer">
    <w:name w:val="footer"/>
    <w:basedOn w:val="Normal"/>
    <w:uiPriority w:val="99"/>
    <w:semiHidden/>
    <w:unhideWhenUsed/>
    <w:rsid w:val="0000539E"/>
    <w:pPr>
      <w:tabs>
        <w:tab w:val="center" w:pos="4320"/>
        <w:tab w:val="right" w:pos="8640"/>
      </w:tabs>
    </w:pPr>
  </w:style>
  <w:style w:type="paragraph" w:styleId="Header">
    <w:name w:val="header"/>
    <w:basedOn w:val="Normal"/>
    <w:link w:val="HeaderChar"/>
    <w:uiPriority w:val="99"/>
    <w:semiHidden/>
    <w:unhideWhenUsed/>
    <w:rsid w:val="0000539E"/>
    <w:pPr>
      <w:tabs>
        <w:tab w:val="center" w:pos="4320"/>
        <w:tab w:val="right" w:pos="8640"/>
      </w:tabs>
    </w:pPr>
  </w:style>
  <w:style w:type="character" w:styleId="HTMLAcronym">
    <w:name w:val="HTML Acronym"/>
    <w:basedOn w:val="DefaultParagraphFont"/>
    <w:uiPriority w:val="99"/>
    <w:semiHidden/>
    <w:unhideWhenUsed/>
    <w:rsid w:val="0000539E"/>
  </w:style>
  <w:style w:type="paragraph" w:styleId="HTMLAddress">
    <w:name w:val="HTML Address"/>
    <w:basedOn w:val="Normal"/>
    <w:uiPriority w:val="99"/>
    <w:semiHidden/>
    <w:unhideWhenUsed/>
    <w:rsid w:val="0000539E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00539E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00539E"/>
    <w:rPr>
      <w:rFonts w:ascii="Courier New" w:hAnsi="Courier New" w:cs="Courier New"/>
      <w:sz w:val="20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00539E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00539E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uiPriority w:val="99"/>
    <w:semiHidden/>
    <w:unhideWhenUsed/>
    <w:rsid w:val="0000539E"/>
    <w:rPr>
      <w:rFonts w:ascii="Courier New" w:hAnsi="Courier New" w:cs="Courier New"/>
      <w:sz w:val="20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00539E"/>
    <w:rPr>
      <w:rFonts w:ascii="Courier New" w:hAnsi="Courier New" w:cs="Courier New"/>
    </w:rPr>
  </w:style>
  <w:style w:type="character" w:styleId="HTMLTypewriter">
    <w:name w:val="HTML Typewriter"/>
    <w:basedOn w:val="DefaultParagraphFont"/>
    <w:uiPriority w:val="99"/>
    <w:semiHidden/>
    <w:unhideWhenUsed/>
    <w:rsid w:val="0000539E"/>
    <w:rPr>
      <w:rFonts w:ascii="Courier New" w:hAnsi="Courier New" w:cs="Courier New"/>
      <w:sz w:val="20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00539E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00539E"/>
    <w:rPr>
      <w:color w:val="0000FF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00539E"/>
  </w:style>
  <w:style w:type="paragraph" w:styleId="List">
    <w:name w:val="List"/>
    <w:basedOn w:val="Normal"/>
    <w:uiPriority w:val="99"/>
    <w:semiHidden/>
    <w:unhideWhenUsed/>
    <w:rsid w:val="0000539E"/>
    <w:pPr>
      <w:ind w:left="360" w:hanging="360"/>
    </w:pPr>
  </w:style>
  <w:style w:type="paragraph" w:styleId="List2">
    <w:name w:val="List 2"/>
    <w:basedOn w:val="Normal"/>
    <w:uiPriority w:val="99"/>
    <w:semiHidden/>
    <w:unhideWhenUsed/>
    <w:rsid w:val="0000539E"/>
    <w:pPr>
      <w:ind w:left="720" w:hanging="360"/>
    </w:pPr>
  </w:style>
  <w:style w:type="paragraph" w:styleId="List3">
    <w:name w:val="List 3"/>
    <w:basedOn w:val="Normal"/>
    <w:uiPriority w:val="99"/>
    <w:semiHidden/>
    <w:unhideWhenUsed/>
    <w:rsid w:val="0000539E"/>
    <w:pPr>
      <w:ind w:left="1080" w:hanging="360"/>
    </w:pPr>
  </w:style>
  <w:style w:type="paragraph" w:styleId="List4">
    <w:name w:val="List 4"/>
    <w:basedOn w:val="Normal"/>
    <w:uiPriority w:val="99"/>
    <w:semiHidden/>
    <w:unhideWhenUsed/>
    <w:rsid w:val="0000539E"/>
    <w:pPr>
      <w:ind w:left="1440" w:hanging="360"/>
    </w:pPr>
  </w:style>
  <w:style w:type="paragraph" w:styleId="List5">
    <w:name w:val="List 5"/>
    <w:basedOn w:val="Normal"/>
    <w:uiPriority w:val="99"/>
    <w:semiHidden/>
    <w:unhideWhenUsed/>
    <w:rsid w:val="0000539E"/>
    <w:pPr>
      <w:ind w:left="1800" w:hanging="360"/>
    </w:pPr>
  </w:style>
  <w:style w:type="paragraph" w:styleId="ListBullet">
    <w:name w:val="List Bullet"/>
    <w:basedOn w:val="Normal"/>
    <w:uiPriority w:val="99"/>
    <w:semiHidden/>
    <w:unhideWhenUsed/>
    <w:rsid w:val="0000539E"/>
    <w:pPr>
      <w:numPr>
        <w:numId w:val="4"/>
      </w:numPr>
    </w:pPr>
  </w:style>
  <w:style w:type="paragraph" w:styleId="ListBullet2">
    <w:name w:val="List Bullet 2"/>
    <w:basedOn w:val="Normal"/>
    <w:uiPriority w:val="99"/>
    <w:semiHidden/>
    <w:unhideWhenUsed/>
    <w:rsid w:val="0000539E"/>
    <w:pPr>
      <w:numPr>
        <w:numId w:val="5"/>
      </w:numPr>
    </w:pPr>
  </w:style>
  <w:style w:type="paragraph" w:styleId="ListBullet3">
    <w:name w:val="List Bullet 3"/>
    <w:basedOn w:val="Normal"/>
    <w:uiPriority w:val="99"/>
    <w:semiHidden/>
    <w:unhideWhenUsed/>
    <w:rsid w:val="0000539E"/>
    <w:pPr>
      <w:numPr>
        <w:numId w:val="6"/>
      </w:numPr>
    </w:pPr>
  </w:style>
  <w:style w:type="paragraph" w:styleId="ListBullet4">
    <w:name w:val="List Bullet 4"/>
    <w:basedOn w:val="Normal"/>
    <w:uiPriority w:val="99"/>
    <w:semiHidden/>
    <w:unhideWhenUsed/>
    <w:rsid w:val="0000539E"/>
    <w:pPr>
      <w:numPr>
        <w:numId w:val="7"/>
      </w:numPr>
    </w:pPr>
  </w:style>
  <w:style w:type="paragraph" w:styleId="ListBullet5">
    <w:name w:val="List Bullet 5"/>
    <w:basedOn w:val="Normal"/>
    <w:uiPriority w:val="99"/>
    <w:semiHidden/>
    <w:unhideWhenUsed/>
    <w:rsid w:val="0000539E"/>
    <w:pPr>
      <w:numPr>
        <w:numId w:val="8"/>
      </w:numPr>
    </w:pPr>
  </w:style>
  <w:style w:type="paragraph" w:styleId="ListContinue">
    <w:name w:val="List Continue"/>
    <w:basedOn w:val="Normal"/>
    <w:uiPriority w:val="99"/>
    <w:semiHidden/>
    <w:unhideWhenUsed/>
    <w:rsid w:val="0000539E"/>
    <w:pPr>
      <w:spacing w:after="120"/>
      <w:ind w:left="360"/>
    </w:pPr>
  </w:style>
  <w:style w:type="paragraph" w:styleId="ListContinue2">
    <w:name w:val="List Continue 2"/>
    <w:basedOn w:val="Normal"/>
    <w:uiPriority w:val="99"/>
    <w:semiHidden/>
    <w:unhideWhenUsed/>
    <w:rsid w:val="0000539E"/>
    <w:pPr>
      <w:spacing w:after="120"/>
      <w:ind w:left="720"/>
    </w:pPr>
  </w:style>
  <w:style w:type="paragraph" w:styleId="ListContinue3">
    <w:name w:val="List Continue 3"/>
    <w:basedOn w:val="Normal"/>
    <w:uiPriority w:val="99"/>
    <w:semiHidden/>
    <w:unhideWhenUsed/>
    <w:rsid w:val="0000539E"/>
    <w:pPr>
      <w:spacing w:after="120"/>
      <w:ind w:left="1080"/>
    </w:pPr>
  </w:style>
  <w:style w:type="paragraph" w:styleId="ListContinue4">
    <w:name w:val="List Continue 4"/>
    <w:basedOn w:val="Normal"/>
    <w:uiPriority w:val="99"/>
    <w:semiHidden/>
    <w:unhideWhenUsed/>
    <w:rsid w:val="0000539E"/>
    <w:pPr>
      <w:spacing w:after="120"/>
      <w:ind w:left="1440"/>
    </w:pPr>
  </w:style>
  <w:style w:type="paragraph" w:styleId="ListContinue5">
    <w:name w:val="List Continue 5"/>
    <w:basedOn w:val="Normal"/>
    <w:uiPriority w:val="99"/>
    <w:semiHidden/>
    <w:unhideWhenUsed/>
    <w:rsid w:val="0000539E"/>
    <w:pPr>
      <w:spacing w:after="120"/>
      <w:ind w:left="1800"/>
    </w:pPr>
  </w:style>
  <w:style w:type="paragraph" w:styleId="ListNumber">
    <w:name w:val="List Number"/>
    <w:basedOn w:val="Normal"/>
    <w:uiPriority w:val="99"/>
    <w:semiHidden/>
    <w:unhideWhenUsed/>
    <w:rsid w:val="0000539E"/>
    <w:pPr>
      <w:numPr>
        <w:numId w:val="9"/>
      </w:numPr>
    </w:pPr>
  </w:style>
  <w:style w:type="paragraph" w:styleId="ListNumber2">
    <w:name w:val="List Number 2"/>
    <w:basedOn w:val="Normal"/>
    <w:uiPriority w:val="99"/>
    <w:semiHidden/>
    <w:unhideWhenUsed/>
    <w:rsid w:val="0000539E"/>
    <w:pPr>
      <w:numPr>
        <w:numId w:val="10"/>
      </w:numPr>
    </w:pPr>
  </w:style>
  <w:style w:type="paragraph" w:styleId="ListNumber3">
    <w:name w:val="List Number 3"/>
    <w:basedOn w:val="Normal"/>
    <w:uiPriority w:val="99"/>
    <w:semiHidden/>
    <w:unhideWhenUsed/>
    <w:rsid w:val="0000539E"/>
    <w:pPr>
      <w:numPr>
        <w:numId w:val="11"/>
      </w:numPr>
    </w:pPr>
  </w:style>
  <w:style w:type="paragraph" w:styleId="ListNumber4">
    <w:name w:val="List Number 4"/>
    <w:basedOn w:val="Normal"/>
    <w:uiPriority w:val="99"/>
    <w:semiHidden/>
    <w:unhideWhenUsed/>
    <w:rsid w:val="0000539E"/>
    <w:pPr>
      <w:numPr>
        <w:numId w:val="12"/>
      </w:numPr>
    </w:pPr>
  </w:style>
  <w:style w:type="paragraph" w:styleId="ListNumber5">
    <w:name w:val="List Number 5"/>
    <w:basedOn w:val="Normal"/>
    <w:uiPriority w:val="99"/>
    <w:semiHidden/>
    <w:unhideWhenUsed/>
    <w:rsid w:val="0000539E"/>
    <w:pPr>
      <w:numPr>
        <w:numId w:val="13"/>
      </w:numPr>
    </w:pPr>
  </w:style>
  <w:style w:type="paragraph" w:styleId="MessageHeader">
    <w:name w:val="Message Header"/>
    <w:basedOn w:val="Normal"/>
    <w:uiPriority w:val="99"/>
    <w:semiHidden/>
    <w:unhideWhenUsed/>
    <w:rsid w:val="0000539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Arial" w:hAnsi="Arial" w:cs="Arial"/>
    </w:rPr>
  </w:style>
  <w:style w:type="paragraph" w:styleId="NormalWeb">
    <w:name w:val="Normal (Web)"/>
    <w:basedOn w:val="Normal"/>
    <w:uiPriority w:val="99"/>
    <w:semiHidden/>
    <w:unhideWhenUsed/>
    <w:rsid w:val="0000539E"/>
  </w:style>
  <w:style w:type="paragraph" w:styleId="NormalIndent">
    <w:name w:val="Normal Indent"/>
    <w:basedOn w:val="Normal"/>
    <w:uiPriority w:val="99"/>
    <w:semiHidden/>
    <w:unhideWhenUsed/>
    <w:rsid w:val="0000539E"/>
    <w:pPr>
      <w:ind w:left="720"/>
    </w:pPr>
  </w:style>
  <w:style w:type="paragraph" w:styleId="NoteHeading">
    <w:name w:val="Note Heading"/>
    <w:basedOn w:val="Normal"/>
    <w:next w:val="Normal"/>
    <w:uiPriority w:val="99"/>
    <w:semiHidden/>
    <w:unhideWhenUsed/>
    <w:rsid w:val="0000539E"/>
  </w:style>
  <w:style w:type="character" w:styleId="PageNumber">
    <w:name w:val="page number"/>
    <w:basedOn w:val="DefaultParagraphFont"/>
    <w:uiPriority w:val="99"/>
    <w:semiHidden/>
    <w:unhideWhenUsed/>
    <w:rsid w:val="0000539E"/>
  </w:style>
  <w:style w:type="paragraph" w:styleId="PlainText">
    <w:name w:val="Plain Text"/>
    <w:basedOn w:val="Normal"/>
    <w:uiPriority w:val="99"/>
    <w:semiHidden/>
    <w:unhideWhenUsed/>
    <w:rsid w:val="0000539E"/>
    <w:rPr>
      <w:rFonts w:ascii="Courier New" w:hAnsi="Courier New" w:cs="Courier New"/>
      <w:sz w:val="20"/>
      <w:szCs w:val="20"/>
    </w:rPr>
  </w:style>
  <w:style w:type="paragraph" w:styleId="Salutation">
    <w:name w:val="Salutation"/>
    <w:basedOn w:val="Normal"/>
    <w:next w:val="Normal"/>
    <w:uiPriority w:val="99"/>
    <w:semiHidden/>
    <w:unhideWhenUsed/>
    <w:rsid w:val="0000539E"/>
  </w:style>
  <w:style w:type="paragraph" w:styleId="Signature">
    <w:name w:val="Signature"/>
    <w:basedOn w:val="Normal"/>
    <w:uiPriority w:val="99"/>
    <w:semiHidden/>
    <w:unhideWhenUsed/>
    <w:rsid w:val="0000539E"/>
    <w:pPr>
      <w:ind w:left="4320"/>
    </w:pPr>
  </w:style>
  <w:style w:type="character" w:styleId="Strong">
    <w:name w:val="Strong"/>
    <w:basedOn w:val="DefaultParagraphFont"/>
    <w:uiPriority w:val="23"/>
    <w:qFormat/>
    <w:rsid w:val="0000539E"/>
    <w:rPr>
      <w:b/>
      <w:bCs/>
    </w:rPr>
  </w:style>
  <w:style w:type="paragraph" w:styleId="Subtitle">
    <w:name w:val="Subtitle"/>
    <w:basedOn w:val="Normal"/>
    <w:uiPriority w:val="11"/>
    <w:qFormat/>
    <w:rsid w:val="0000539E"/>
    <w:pPr>
      <w:spacing w:after="60"/>
      <w:jc w:val="center"/>
      <w:outlineLvl w:val="1"/>
    </w:pPr>
    <w:rPr>
      <w:rFonts w:ascii="Arial" w:hAnsi="Arial" w:cs="Arial"/>
    </w:rPr>
  </w:style>
  <w:style w:type="table" w:styleId="Table3Deffects1">
    <w:name w:val="Table 3D effects 1"/>
    <w:basedOn w:val="TableNormal"/>
    <w:rsid w:val="0000539E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rsid w:val="0000539E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rsid w:val="0000539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rsid w:val="0000539E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rsid w:val="0000539E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rsid w:val="0000539E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rsid w:val="0000539E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rsid w:val="0000539E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rsid w:val="0000539E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rsid w:val="0000539E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rsid w:val="0000539E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rsid w:val="0000539E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rsid w:val="0000539E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rsid w:val="0000539E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rsid w:val="0000539E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rsid w:val="0000539E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rsid w:val="0000539E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rsid w:val="000053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rsid w:val="0000539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rsid w:val="0000539E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rsid w:val="0000539E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rsid w:val="0000539E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rsid w:val="0000539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rsid w:val="0000539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rsid w:val="0000539E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rsid w:val="0000539E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rsid w:val="0000539E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rsid w:val="0000539E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rsid w:val="0000539E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rsid w:val="0000539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rsid w:val="0000539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rsid w:val="0000539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rsid w:val="0000539E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rsid w:val="0000539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rsid w:val="0000539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rsid w:val="0000539E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rsid w:val="0000539E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rsid w:val="0000539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rsid w:val="0000539E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rsid w:val="0000539E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rsid w:val="000053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rsid w:val="0000539E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rsid w:val="0000539E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rsid w:val="0000539E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qFormat/>
    <w:rsid w:val="0000539E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BalloonText">
    <w:name w:val="Balloon Text"/>
    <w:basedOn w:val="Normal"/>
    <w:uiPriority w:val="99"/>
    <w:semiHidden/>
    <w:unhideWhenUsed/>
    <w:rsid w:val="0000539E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rsid w:val="0000539E"/>
    <w:rPr>
      <w:b/>
      <w:bCs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00539E"/>
    <w:rPr>
      <w:sz w:val="16"/>
      <w:szCs w:val="16"/>
    </w:rPr>
  </w:style>
  <w:style w:type="paragraph" w:styleId="CommentText">
    <w:name w:val="annotation text"/>
    <w:basedOn w:val="Normal"/>
    <w:uiPriority w:val="99"/>
    <w:semiHidden/>
    <w:unhideWhenUsed/>
    <w:rsid w:val="0000539E"/>
    <w:rPr>
      <w:sz w:val="20"/>
      <w:szCs w:val="20"/>
    </w:rPr>
  </w:style>
  <w:style w:type="paragraph" w:styleId="CommentSubject">
    <w:name w:val="annotation subject"/>
    <w:basedOn w:val="CommentText"/>
    <w:next w:val="CommentText"/>
    <w:uiPriority w:val="99"/>
    <w:semiHidden/>
    <w:unhideWhenUsed/>
    <w:rsid w:val="0000539E"/>
    <w:rPr>
      <w:b/>
      <w:bCs/>
    </w:rPr>
  </w:style>
  <w:style w:type="paragraph" w:styleId="DocumentMap">
    <w:name w:val="Document Map"/>
    <w:basedOn w:val="Normal"/>
    <w:uiPriority w:val="99"/>
    <w:semiHidden/>
    <w:unhideWhenUsed/>
    <w:rsid w:val="0000539E"/>
    <w:pPr>
      <w:shd w:val="clear" w:color="auto" w:fill="000080"/>
    </w:pPr>
    <w:rPr>
      <w:rFonts w:ascii="Tahoma" w:hAnsi="Tahoma" w:cs="Tahoma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00539E"/>
    <w:rPr>
      <w:vertAlign w:val="superscript"/>
    </w:rPr>
  </w:style>
  <w:style w:type="paragraph" w:styleId="EndnoteText">
    <w:name w:val="endnote text"/>
    <w:basedOn w:val="Normal"/>
    <w:uiPriority w:val="99"/>
    <w:semiHidden/>
    <w:unhideWhenUsed/>
    <w:rsid w:val="0000539E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00539E"/>
    <w:rPr>
      <w:vertAlign w:val="superscript"/>
    </w:rPr>
  </w:style>
  <w:style w:type="paragraph" w:styleId="FootnoteText">
    <w:name w:val="footnote text"/>
    <w:basedOn w:val="Normal"/>
    <w:uiPriority w:val="99"/>
    <w:semiHidden/>
    <w:unhideWhenUsed/>
    <w:rsid w:val="0000539E"/>
    <w:rPr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00539E"/>
    <w:pPr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00539E"/>
    <w:pPr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00539E"/>
    <w:pPr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00539E"/>
    <w:pPr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00539E"/>
    <w:pPr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00539E"/>
    <w:pPr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00539E"/>
    <w:pPr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00539E"/>
    <w:pPr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00539E"/>
    <w:pPr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00539E"/>
    <w:rPr>
      <w:rFonts w:ascii="Arial" w:hAnsi="Arial" w:cs="Arial"/>
      <w:b/>
      <w:bCs/>
    </w:rPr>
  </w:style>
  <w:style w:type="paragraph" w:styleId="MacroText">
    <w:name w:val="macro"/>
    <w:uiPriority w:val="99"/>
    <w:semiHidden/>
    <w:unhideWhenUsed/>
    <w:rsid w:val="0000539E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lang w:eastAsia="ja-JP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00539E"/>
    <w:pPr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00539E"/>
  </w:style>
  <w:style w:type="paragraph" w:styleId="TOAHeading">
    <w:name w:val="toa heading"/>
    <w:basedOn w:val="Normal"/>
    <w:next w:val="Normal"/>
    <w:uiPriority w:val="99"/>
    <w:semiHidden/>
    <w:unhideWhenUsed/>
    <w:rsid w:val="0000539E"/>
    <w:pPr>
      <w:spacing w:before="120"/>
    </w:pPr>
    <w:rPr>
      <w:rFonts w:ascii="Arial" w:hAnsi="Arial" w:cs="Arial"/>
      <w:b/>
      <w:bCs/>
    </w:rPr>
  </w:style>
  <w:style w:type="paragraph" w:styleId="TOC1">
    <w:name w:val="toc 1"/>
    <w:basedOn w:val="Normal"/>
    <w:next w:val="Normal"/>
    <w:autoRedefine/>
    <w:uiPriority w:val="99"/>
    <w:semiHidden/>
    <w:unhideWhenUsed/>
    <w:rsid w:val="0000539E"/>
  </w:style>
  <w:style w:type="paragraph" w:styleId="TOC2">
    <w:name w:val="toc 2"/>
    <w:basedOn w:val="Normal"/>
    <w:next w:val="Normal"/>
    <w:autoRedefine/>
    <w:uiPriority w:val="99"/>
    <w:semiHidden/>
    <w:unhideWhenUsed/>
    <w:rsid w:val="0000539E"/>
    <w:pPr>
      <w:ind w:left="240"/>
    </w:pPr>
  </w:style>
  <w:style w:type="paragraph" w:styleId="TOC3">
    <w:name w:val="toc 3"/>
    <w:basedOn w:val="Normal"/>
    <w:next w:val="Normal"/>
    <w:autoRedefine/>
    <w:uiPriority w:val="99"/>
    <w:semiHidden/>
    <w:unhideWhenUsed/>
    <w:rsid w:val="0000539E"/>
    <w:pPr>
      <w:ind w:left="480"/>
    </w:pPr>
  </w:style>
  <w:style w:type="paragraph" w:styleId="TOC4">
    <w:name w:val="toc 4"/>
    <w:basedOn w:val="Normal"/>
    <w:next w:val="Normal"/>
    <w:autoRedefine/>
    <w:uiPriority w:val="99"/>
    <w:semiHidden/>
    <w:unhideWhenUsed/>
    <w:rsid w:val="0000539E"/>
    <w:pPr>
      <w:ind w:left="720"/>
    </w:pPr>
  </w:style>
  <w:style w:type="paragraph" w:styleId="TOC5">
    <w:name w:val="toc 5"/>
    <w:basedOn w:val="Normal"/>
    <w:next w:val="Normal"/>
    <w:autoRedefine/>
    <w:uiPriority w:val="99"/>
    <w:semiHidden/>
    <w:unhideWhenUsed/>
    <w:rsid w:val="0000539E"/>
    <w:pPr>
      <w:ind w:left="960"/>
    </w:pPr>
  </w:style>
  <w:style w:type="paragraph" w:styleId="TOC6">
    <w:name w:val="toc 6"/>
    <w:basedOn w:val="Normal"/>
    <w:next w:val="Normal"/>
    <w:autoRedefine/>
    <w:uiPriority w:val="99"/>
    <w:semiHidden/>
    <w:unhideWhenUsed/>
    <w:rsid w:val="0000539E"/>
    <w:pPr>
      <w:ind w:left="1200"/>
    </w:pPr>
  </w:style>
  <w:style w:type="paragraph" w:styleId="TOC7">
    <w:name w:val="toc 7"/>
    <w:basedOn w:val="Normal"/>
    <w:next w:val="Normal"/>
    <w:autoRedefine/>
    <w:uiPriority w:val="99"/>
    <w:semiHidden/>
    <w:unhideWhenUsed/>
    <w:rsid w:val="0000539E"/>
    <w:pPr>
      <w:ind w:left="1440"/>
    </w:pPr>
  </w:style>
  <w:style w:type="paragraph" w:styleId="TOC8">
    <w:name w:val="toc 8"/>
    <w:basedOn w:val="Normal"/>
    <w:next w:val="Normal"/>
    <w:autoRedefine/>
    <w:uiPriority w:val="99"/>
    <w:semiHidden/>
    <w:unhideWhenUsed/>
    <w:rsid w:val="0000539E"/>
    <w:pPr>
      <w:ind w:left="1680"/>
    </w:pPr>
  </w:style>
  <w:style w:type="paragraph" w:styleId="TOC9">
    <w:name w:val="toc 9"/>
    <w:basedOn w:val="Normal"/>
    <w:next w:val="Normal"/>
    <w:autoRedefine/>
    <w:uiPriority w:val="99"/>
    <w:semiHidden/>
    <w:unhideWhenUsed/>
    <w:rsid w:val="0000539E"/>
    <w:pPr>
      <w:ind w:left="1920"/>
    </w:pPr>
  </w:style>
  <w:style w:type="paragraph" w:styleId="ListParagraph">
    <w:name w:val="List Paragraph"/>
    <w:basedOn w:val="Normal"/>
    <w:uiPriority w:val="34"/>
    <w:qFormat/>
    <w:rsid w:val="009B354B"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B354B"/>
    <w:rPr>
      <w:sz w:val="24"/>
      <w:szCs w:val="24"/>
      <w:lang w:eastAsia="ja-JP"/>
    </w:rPr>
  </w:style>
  <w:style w:type="paragraph" w:customStyle="1" w:styleId="TableNormalParagraph">
    <w:name w:val="Table Normal Paragraph"/>
    <w:rsid w:val="009B354B"/>
    <w:rPr>
      <w:rFonts w:eastAsia="ヒラギノ角ゴ Pro W3"/>
      <w:color w:val="000000"/>
      <w:lang w:val="en-GB" w:eastAsia="en-GB"/>
    </w:rPr>
  </w:style>
  <w:style w:type="paragraph" w:customStyle="1" w:styleId="Body1">
    <w:name w:val="Body 1"/>
    <w:basedOn w:val="Normal"/>
    <w:rsid w:val="00A47420"/>
    <w:rPr>
      <w:rFonts w:eastAsiaTheme="minorHAnsi"/>
      <w:color w:val="000000"/>
      <w:lang w:eastAsia="en-GB"/>
    </w:rPr>
  </w:style>
  <w:style w:type="paragraph" w:customStyle="1" w:styleId="paragraph">
    <w:name w:val="paragraph"/>
    <w:basedOn w:val="Normal"/>
    <w:rsid w:val="00CA5983"/>
    <w:pPr>
      <w:spacing w:before="100" w:beforeAutospacing="1" w:after="100" w:afterAutospacing="1"/>
    </w:pPr>
    <w:rPr>
      <w:lang w:eastAsia="en-GB"/>
    </w:rPr>
  </w:style>
  <w:style w:type="character" w:customStyle="1" w:styleId="normaltextrun">
    <w:name w:val="normaltextrun"/>
    <w:basedOn w:val="DefaultParagraphFont"/>
    <w:rsid w:val="00CA5983"/>
  </w:style>
  <w:style w:type="character" w:customStyle="1" w:styleId="eop">
    <w:name w:val="eop"/>
    <w:basedOn w:val="DefaultParagraphFont"/>
    <w:rsid w:val="00CA59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323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4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85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37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90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79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5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031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01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6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451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23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048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8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40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9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40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17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5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4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76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46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84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2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5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01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8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611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165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942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345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78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692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754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000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977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0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785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957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129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830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789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758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339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971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687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421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137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24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30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51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559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515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051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470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228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60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068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871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213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71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510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793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2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96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540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656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846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65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0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29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291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64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1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1033\Office%20Word%202003%20Look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100000" t="-60000" r="100000" b="20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100000" t="100000" r="100000" b="10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94E786B-31C7-4257-A0BD-F29F0D5E80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Office Word 2003 Look</Template>
  <TotalTime>9</TotalTime>
  <Pages>2</Pages>
  <Words>644</Words>
  <Characters>3672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RAC</Company>
  <LinksUpToDate>false</LinksUpToDate>
  <CharactersWithSpaces>4308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farquhv</dc:creator>
  <cp:keywords/>
  <dc:description/>
  <cp:lastModifiedBy>Sian Rowley</cp:lastModifiedBy>
  <cp:revision>5</cp:revision>
  <cp:lastPrinted>2015-07-22T21:57:00Z</cp:lastPrinted>
  <dcterms:created xsi:type="dcterms:W3CDTF">2024-11-27T11:37:00Z</dcterms:created>
  <dcterms:modified xsi:type="dcterms:W3CDTF">2024-11-27T11:38:00Z</dcterms:modified>
</cp:coreProperties>
</file>